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5AE8B4" w14:textId="53FAF977" w:rsidR="00CD2A64" w:rsidRPr="00E26419" w:rsidRDefault="001B193D" w:rsidP="00033668">
      <w:pPr>
        <w:pStyle w:val="a3"/>
        <w:jc w:val="center"/>
        <w:rPr>
          <w:sz w:val="40"/>
          <w:szCs w:val="40"/>
        </w:rPr>
      </w:pPr>
      <w:r>
        <w:rPr>
          <w:rFonts w:hint="eastAsia"/>
          <w:sz w:val="40"/>
          <w:szCs w:val="40"/>
        </w:rPr>
        <w:t>202</w:t>
      </w:r>
      <w:r w:rsidR="001D448E">
        <w:rPr>
          <w:sz w:val="40"/>
          <w:szCs w:val="40"/>
        </w:rPr>
        <w:t>2</w:t>
      </w:r>
      <w:r w:rsidR="00DF00C4">
        <w:rPr>
          <w:rFonts w:hint="eastAsia"/>
          <w:sz w:val="40"/>
          <w:szCs w:val="40"/>
        </w:rPr>
        <w:t xml:space="preserve">년 </w:t>
      </w:r>
      <w:r w:rsidR="00DF00C4">
        <w:rPr>
          <w:sz w:val="40"/>
          <w:szCs w:val="40"/>
        </w:rPr>
        <w:t>THE HOPE (</w:t>
      </w:r>
      <w:r w:rsidR="00DF00C4">
        <w:rPr>
          <w:rFonts w:hint="eastAsia"/>
          <w:sz w:val="40"/>
          <w:szCs w:val="40"/>
        </w:rPr>
        <w:t>더 호프) 사업보고서</w:t>
      </w:r>
    </w:p>
    <w:p w14:paraId="085AE8B5" w14:textId="77777777" w:rsidR="0083504F" w:rsidRPr="00C8777F" w:rsidRDefault="0083504F" w:rsidP="00DF00C4"/>
    <w:p w14:paraId="085AE8B6" w14:textId="77777777" w:rsidR="00DF00C4" w:rsidRPr="009A71BD" w:rsidRDefault="00DF00C4" w:rsidP="00DF00C4">
      <w:pPr>
        <w:rPr>
          <w:rFonts w:ascii="KoPub바탕체 Light" w:eastAsia="KoPub바탕체 Light"/>
        </w:rPr>
      </w:pPr>
      <w:r>
        <w:rPr>
          <w:rFonts w:hint="eastAsia"/>
        </w:rPr>
        <w:t xml:space="preserve">  </w:t>
      </w:r>
      <w:r w:rsidRPr="009A71BD">
        <w:rPr>
          <w:rFonts w:ascii="KoPub바탕체 Light" w:eastAsia="KoPub바탕체 Light" w:hint="eastAsia"/>
        </w:rPr>
        <w:t>더 호프는 청소년들에게 올바른 가치관을 심어주고, 청소년들이 자신의 재능을 발견하고 개발하여 다른 사람들을 돕고 세워주는 일에 함께 협력할 수 있도록 지원하는 비영리단체이다</w:t>
      </w:r>
    </w:p>
    <w:p w14:paraId="085AE8B7" w14:textId="77777777" w:rsidR="0083504F" w:rsidRPr="00DF00C4" w:rsidRDefault="0083504F" w:rsidP="00D20263"/>
    <w:p w14:paraId="085AE8B8" w14:textId="6765A73F" w:rsidR="007A1E24" w:rsidRPr="009A71BD" w:rsidRDefault="00DF00C4" w:rsidP="00D20263">
      <w:pPr>
        <w:rPr>
          <w:rFonts w:ascii="KoPub바탕체 Light" w:eastAsia="KoPub바탕체 Light" w:hAnsi="바탕" w:cs="바탕"/>
          <w:sz w:val="36"/>
          <w:szCs w:val="36"/>
        </w:rPr>
      </w:pPr>
      <w:proofErr w:type="spellStart"/>
      <w:r w:rsidRPr="009A71BD">
        <w:rPr>
          <w:rFonts w:ascii="KoPub바탕체 Light" w:eastAsia="KoPub바탕체 Light" w:hint="eastAsia"/>
          <w:sz w:val="36"/>
          <w:szCs w:val="36"/>
        </w:rPr>
        <w:t>Ⅰ</w:t>
      </w:r>
      <w:proofErr w:type="spellEnd"/>
      <w:r w:rsidR="007A1E24" w:rsidRPr="009A71BD">
        <w:rPr>
          <w:rFonts w:ascii="KoPub바탕체 Light" w:eastAsia="KoPub바탕체 Light" w:hint="eastAsia"/>
          <w:sz w:val="36"/>
          <w:szCs w:val="36"/>
        </w:rPr>
        <w:t xml:space="preserve">. </w:t>
      </w:r>
      <w:r w:rsidRPr="009A71BD">
        <w:rPr>
          <w:rFonts w:ascii="KoPub바탕체 Light" w:eastAsia="KoPub바탕체 Light" w:hAnsi="바탕" w:cs="바탕" w:hint="eastAsia"/>
          <w:sz w:val="36"/>
          <w:szCs w:val="36"/>
        </w:rPr>
        <w:t>주요 사업목표</w:t>
      </w:r>
    </w:p>
    <w:p w14:paraId="372AE331" w14:textId="77777777" w:rsidR="00D20263" w:rsidRPr="009A71BD" w:rsidRDefault="00D20263" w:rsidP="00D20263">
      <w:pPr>
        <w:rPr>
          <w:rFonts w:ascii="KoPub바탕체 Light" w:eastAsia="KoPub바탕체 Light"/>
          <w:sz w:val="22"/>
          <w:szCs w:val="24"/>
        </w:rPr>
      </w:pPr>
    </w:p>
    <w:p w14:paraId="085AE8B9" w14:textId="00A0E2D6" w:rsidR="00DF00C4" w:rsidRPr="009A71BD" w:rsidRDefault="00DF00C4" w:rsidP="00D20263">
      <w:pPr>
        <w:rPr>
          <w:rFonts w:ascii="KoPub바탕체 Light" w:eastAsia="KoPub바탕체 Light"/>
          <w:b/>
          <w:bCs/>
          <w:szCs w:val="28"/>
        </w:rPr>
      </w:pPr>
      <w:r w:rsidRPr="009A71BD">
        <w:rPr>
          <w:rFonts w:ascii="KoPub바탕체 Light" w:eastAsia="KoPub바탕체 Light" w:hint="eastAsia"/>
          <w:b/>
          <w:bCs/>
          <w:szCs w:val="28"/>
        </w:rPr>
        <w:t>1. 학업지원 필요 청소년 교육지원사업</w:t>
      </w:r>
    </w:p>
    <w:p w14:paraId="085AE8BA" w14:textId="1AA753AE" w:rsidR="00DF00C4" w:rsidRPr="009A71BD" w:rsidRDefault="00DF00C4" w:rsidP="00D20263">
      <w:pPr>
        <w:rPr>
          <w:rFonts w:ascii="KoPub바탕체 Light" w:eastAsia="KoPub바탕체 Light"/>
          <w:szCs w:val="28"/>
        </w:rPr>
      </w:pPr>
      <w:r w:rsidRPr="009A71BD">
        <w:rPr>
          <w:rFonts w:ascii="KoPub바탕체 Light" w:eastAsia="KoPub바탕체 Light" w:hint="eastAsia"/>
          <w:szCs w:val="28"/>
        </w:rPr>
        <w:t xml:space="preserve">  학업지원이 필요한 청소년이 공부를 계속하고 자신의 꿈을 키</w:t>
      </w:r>
      <w:r w:rsidR="00807438" w:rsidRPr="009A71BD">
        <w:rPr>
          <w:rFonts w:ascii="KoPub바탕체 Light" w:eastAsia="KoPub바탕체 Light" w:hint="eastAsia"/>
          <w:szCs w:val="28"/>
        </w:rPr>
        <w:t>우도록</w:t>
      </w:r>
      <w:r w:rsidRPr="009A71BD">
        <w:rPr>
          <w:rFonts w:ascii="KoPub바탕체 Light" w:eastAsia="KoPub바탕체 Light" w:hint="eastAsia"/>
          <w:szCs w:val="28"/>
        </w:rPr>
        <w:t xml:space="preserve"> 돕고, 교육프로그램이 필요한 기관에는 교육프로그램을 기획하여 지원한다.</w:t>
      </w:r>
    </w:p>
    <w:p w14:paraId="085AE8BB" w14:textId="77777777" w:rsidR="00DF00C4" w:rsidRPr="009A71BD" w:rsidRDefault="00DF00C4" w:rsidP="00D20263">
      <w:pPr>
        <w:rPr>
          <w:rFonts w:ascii="KoPub바탕체 Light" w:eastAsia="KoPub바탕체 Light"/>
          <w:b/>
          <w:bCs/>
          <w:szCs w:val="28"/>
        </w:rPr>
      </w:pPr>
      <w:r w:rsidRPr="009A71BD">
        <w:rPr>
          <w:rFonts w:ascii="KoPub바탕체 Light" w:eastAsia="KoPub바탕체 Light" w:hint="eastAsia"/>
          <w:b/>
          <w:bCs/>
          <w:szCs w:val="28"/>
        </w:rPr>
        <w:t xml:space="preserve">2. </w:t>
      </w:r>
      <w:r w:rsidR="0083504F" w:rsidRPr="009A71BD">
        <w:rPr>
          <w:rFonts w:ascii="KoPub바탕체 Light" w:eastAsia="KoPub바탕체 Light" w:hint="eastAsia"/>
          <w:b/>
          <w:bCs/>
          <w:szCs w:val="28"/>
        </w:rPr>
        <w:t xml:space="preserve">청소년 </w:t>
      </w:r>
      <w:r w:rsidRPr="009A71BD">
        <w:rPr>
          <w:rFonts w:ascii="KoPub바탕체 Light" w:eastAsia="KoPub바탕체 Light" w:hint="eastAsia"/>
          <w:b/>
          <w:bCs/>
          <w:szCs w:val="28"/>
        </w:rPr>
        <w:t>멘토링사업</w:t>
      </w:r>
    </w:p>
    <w:p w14:paraId="085AE8BC" w14:textId="77777777" w:rsidR="00DF00C4" w:rsidRPr="009A71BD" w:rsidRDefault="00DF00C4" w:rsidP="00D20263">
      <w:pPr>
        <w:rPr>
          <w:rFonts w:ascii="KoPub바탕체 Light" w:eastAsia="KoPub바탕체 Light"/>
          <w:szCs w:val="28"/>
        </w:rPr>
      </w:pPr>
      <w:r w:rsidRPr="009A71BD">
        <w:rPr>
          <w:rFonts w:ascii="KoPub바탕체 Light" w:eastAsia="KoPub바탕체 Light" w:hint="eastAsia"/>
          <w:szCs w:val="28"/>
        </w:rPr>
        <w:t xml:space="preserve">  불안한 미래를 염려하는 청소년들에게 안내자 역할을 하며 올바른 관점으로 사회를 바라보고 미래를 선택할 수 있도록 돕는다.</w:t>
      </w:r>
    </w:p>
    <w:p w14:paraId="085AE8BD" w14:textId="77777777" w:rsidR="00DF00C4" w:rsidRPr="009A71BD" w:rsidRDefault="00DF00C4" w:rsidP="00D20263">
      <w:pPr>
        <w:rPr>
          <w:rFonts w:ascii="KoPub바탕체 Light" w:eastAsia="KoPub바탕체 Light"/>
          <w:b/>
          <w:bCs/>
          <w:szCs w:val="28"/>
        </w:rPr>
      </w:pPr>
      <w:r w:rsidRPr="009A71BD">
        <w:rPr>
          <w:rFonts w:ascii="KoPub바탕체 Light" w:eastAsia="KoPub바탕체 Light" w:hint="eastAsia"/>
          <w:b/>
          <w:bCs/>
          <w:szCs w:val="28"/>
        </w:rPr>
        <w:t xml:space="preserve">3. </w:t>
      </w:r>
      <w:proofErr w:type="spellStart"/>
      <w:r w:rsidR="0083504F" w:rsidRPr="009A71BD">
        <w:rPr>
          <w:rFonts w:ascii="KoPub바탕체 Light" w:eastAsia="KoPub바탕체 Light" w:hint="eastAsia"/>
          <w:b/>
          <w:bCs/>
          <w:szCs w:val="28"/>
        </w:rPr>
        <w:t>문화나눔</w:t>
      </w:r>
      <w:r w:rsidRPr="009A71BD">
        <w:rPr>
          <w:rFonts w:ascii="KoPub바탕체 Light" w:eastAsia="KoPub바탕체 Light" w:hint="eastAsia"/>
          <w:b/>
          <w:bCs/>
          <w:szCs w:val="28"/>
        </w:rPr>
        <w:t>사업</w:t>
      </w:r>
      <w:proofErr w:type="spellEnd"/>
    </w:p>
    <w:p w14:paraId="085AE8BE" w14:textId="77777777" w:rsidR="00DF00C4" w:rsidRPr="009A71BD" w:rsidRDefault="00DF00C4" w:rsidP="00D20263">
      <w:pPr>
        <w:rPr>
          <w:rFonts w:ascii="KoPub바탕체 Light" w:eastAsia="KoPub바탕체 Light"/>
          <w:szCs w:val="28"/>
        </w:rPr>
      </w:pPr>
      <w:r w:rsidRPr="009A71BD">
        <w:rPr>
          <w:rFonts w:ascii="KoPub바탕체 Light" w:eastAsia="KoPub바탕체 Light" w:hint="eastAsia"/>
          <w:szCs w:val="28"/>
        </w:rPr>
        <w:t xml:space="preserve">  환경이 다른 청소년들이 한자리에 모여 소통하고 나아가 자신의 가진 재능 나눔을 통해 모든 세대와 소통하며 사회에 기여하도록 한다.</w:t>
      </w:r>
    </w:p>
    <w:p w14:paraId="085AE8BF" w14:textId="554E6534" w:rsidR="00D20263" w:rsidRPr="009A71BD" w:rsidRDefault="00D20263">
      <w:pPr>
        <w:wordWrap/>
        <w:spacing w:after="0" w:line="300" w:lineRule="atLeast"/>
        <w:jc w:val="center"/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br w:type="page"/>
      </w:r>
    </w:p>
    <w:p w14:paraId="085AE8C0" w14:textId="77777777" w:rsidR="00DF00C4" w:rsidRPr="009A71BD" w:rsidRDefault="00DF00C4" w:rsidP="00D20263">
      <w:pPr>
        <w:rPr>
          <w:rFonts w:ascii="KoPub바탕체 Light" w:eastAsia="KoPub바탕체 Light"/>
          <w:sz w:val="36"/>
          <w:szCs w:val="36"/>
        </w:rPr>
      </w:pPr>
      <w:proofErr w:type="spellStart"/>
      <w:r w:rsidRPr="009A71BD">
        <w:rPr>
          <w:rFonts w:ascii="KoPub바탕체 Light" w:eastAsia="KoPub바탕체 Light" w:hint="eastAsia"/>
          <w:sz w:val="36"/>
          <w:szCs w:val="36"/>
        </w:rPr>
        <w:lastRenderedPageBreak/>
        <w:t>Ⅱ</w:t>
      </w:r>
      <w:proofErr w:type="spellEnd"/>
      <w:r w:rsidRPr="009A71BD">
        <w:rPr>
          <w:rFonts w:ascii="KoPub바탕체 Light" w:eastAsia="KoPub바탕체 Light" w:hint="eastAsia"/>
          <w:sz w:val="36"/>
          <w:szCs w:val="36"/>
        </w:rPr>
        <w:t>. 세부 사업내용</w:t>
      </w:r>
    </w:p>
    <w:p w14:paraId="5B2BEFDD" w14:textId="77777777" w:rsidR="00D20263" w:rsidRPr="009A71BD" w:rsidRDefault="00D20263" w:rsidP="00D20263">
      <w:pPr>
        <w:rPr>
          <w:rFonts w:ascii="KoPub바탕체 Light" w:eastAsia="KoPub바탕체 Light"/>
        </w:rPr>
      </w:pPr>
    </w:p>
    <w:p w14:paraId="085AE8C1" w14:textId="72D7C84C" w:rsidR="007A1E24" w:rsidRPr="009A71BD" w:rsidRDefault="00DF00C4" w:rsidP="00D20263">
      <w:pPr>
        <w:rPr>
          <w:rFonts w:ascii="KoPub바탕체 Light" w:eastAsia="KoPub바탕체 Light" w:hAnsiTheme="minorHAnsi" w:cs="HaansoftBatang"/>
          <w:b/>
          <w:bCs/>
        </w:rPr>
      </w:pPr>
      <w:r w:rsidRPr="009A71BD">
        <w:rPr>
          <w:rFonts w:ascii="KoPub바탕체 Light" w:eastAsia="KoPub바탕체 Light" w:hint="eastAsia"/>
          <w:b/>
          <w:bCs/>
        </w:rPr>
        <w:t>1. 학업지원 필요 청소년 교육지원사업</w:t>
      </w:r>
    </w:p>
    <w:p w14:paraId="16CB3F15" w14:textId="77777777" w:rsidR="00D20263" w:rsidRPr="009A71BD" w:rsidRDefault="00D20263" w:rsidP="00D20263">
      <w:pPr>
        <w:rPr>
          <w:rStyle w:val="3Char"/>
          <w:rFonts w:ascii="KoPub바탕체 Light" w:eastAsia="KoPub바탕체 Light"/>
        </w:rPr>
      </w:pPr>
    </w:p>
    <w:p w14:paraId="085AE8C2" w14:textId="145B8A09" w:rsidR="007A1E24" w:rsidRPr="009A71BD" w:rsidRDefault="00DF00C4" w:rsidP="00D20263">
      <w:pPr>
        <w:rPr>
          <w:rStyle w:val="3Char"/>
          <w:rFonts w:ascii="KoPub바탕체 Light" w:eastAsia="KoPub바탕체 Light"/>
          <w:sz w:val="24"/>
          <w:szCs w:val="24"/>
        </w:rPr>
      </w:pPr>
      <w:r w:rsidRPr="009A71BD">
        <w:rPr>
          <w:rStyle w:val="3Char"/>
          <w:rFonts w:ascii="KoPub바탕체 Light" w:eastAsia="KoPub바탕체 Light" w:hint="eastAsia"/>
        </w:rPr>
        <w:t xml:space="preserve"> </w:t>
      </w:r>
      <w:r w:rsidRPr="009A71BD">
        <w:rPr>
          <w:rStyle w:val="3Char"/>
          <w:rFonts w:ascii="KoPub바탕체 Light" w:eastAsia="KoPub바탕체 Light" w:hint="eastAsia"/>
          <w:sz w:val="24"/>
          <w:szCs w:val="24"/>
        </w:rPr>
        <w:t xml:space="preserve">가. </w:t>
      </w:r>
      <w:r w:rsidR="002438F2" w:rsidRPr="009A71BD">
        <w:rPr>
          <w:rStyle w:val="3Char"/>
          <w:rFonts w:ascii="KoPub바탕체 Light" w:eastAsia="KoPub바탕체 Light" w:hint="eastAsia"/>
          <w:sz w:val="24"/>
          <w:szCs w:val="24"/>
        </w:rPr>
        <w:t>사업</w:t>
      </w:r>
      <w:r w:rsidRPr="009A71BD">
        <w:rPr>
          <w:rStyle w:val="3Char"/>
          <w:rFonts w:ascii="KoPub바탕체 Light" w:eastAsia="KoPub바탕체 Light" w:hint="eastAsia"/>
          <w:sz w:val="24"/>
          <w:szCs w:val="24"/>
        </w:rPr>
        <w:t>목</w:t>
      </w:r>
      <w:r w:rsidR="002438F2" w:rsidRPr="009A71BD">
        <w:rPr>
          <w:rStyle w:val="3Char"/>
          <w:rFonts w:ascii="KoPub바탕체 Light" w:eastAsia="KoPub바탕체 Light" w:hint="eastAsia"/>
          <w:sz w:val="24"/>
          <w:szCs w:val="24"/>
        </w:rPr>
        <w:t>표</w:t>
      </w:r>
    </w:p>
    <w:p w14:paraId="085AE8C3" w14:textId="40567001" w:rsidR="009E42AB" w:rsidRPr="009A71BD" w:rsidRDefault="00DF00C4" w:rsidP="00D20263">
      <w:pPr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 xml:space="preserve">학업지원이 필요한 청소년이 공부를 계속하고 </w:t>
      </w:r>
      <w:r w:rsidR="00807438" w:rsidRPr="009A71BD">
        <w:rPr>
          <w:rFonts w:ascii="KoPub바탕체 Light" w:eastAsia="KoPub바탕체 Light" w:hint="eastAsia"/>
          <w:szCs w:val="24"/>
        </w:rPr>
        <w:t>자신의 꿈을 키우도록 돕고</w:t>
      </w:r>
      <w:r w:rsidRPr="009A71BD">
        <w:rPr>
          <w:rFonts w:ascii="KoPub바탕체 Light" w:eastAsia="KoPub바탕체 Light" w:hint="eastAsia"/>
          <w:szCs w:val="24"/>
        </w:rPr>
        <w:t>, 교육프로그램이 필요한 기관에는 교육프로그램을 기획하여 지원한다.</w:t>
      </w:r>
    </w:p>
    <w:p w14:paraId="085AE8C4" w14:textId="77777777" w:rsidR="0083504F" w:rsidRPr="009A71BD" w:rsidRDefault="0083504F" w:rsidP="00D20263">
      <w:pPr>
        <w:rPr>
          <w:rFonts w:ascii="KoPub바탕체 Light" w:eastAsia="KoPub바탕체 Light"/>
        </w:rPr>
      </w:pPr>
    </w:p>
    <w:p w14:paraId="085AE8C5" w14:textId="77777777" w:rsidR="00DF00C4" w:rsidRPr="009A71BD" w:rsidRDefault="00DF00C4" w:rsidP="00D20263">
      <w:p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 xml:space="preserve"> 나. 사업내용</w:t>
      </w:r>
    </w:p>
    <w:p w14:paraId="405BB813" w14:textId="77777777" w:rsidR="00D20263" w:rsidRPr="009A71BD" w:rsidRDefault="00D20263" w:rsidP="00D20263">
      <w:pPr>
        <w:rPr>
          <w:rFonts w:ascii="KoPub바탕체 Light" w:eastAsia="KoPub바탕체 Light"/>
        </w:rPr>
      </w:pPr>
    </w:p>
    <w:p w14:paraId="085AE8C6" w14:textId="4CA01103" w:rsidR="00DF00C4" w:rsidRPr="009A71BD" w:rsidRDefault="00B60326" w:rsidP="00D20263">
      <w:p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 xml:space="preserve"> </w:t>
      </w:r>
      <w:r w:rsidR="003879C6" w:rsidRPr="009A71BD">
        <w:rPr>
          <w:rFonts w:ascii="KoPub바탕체 Light" w:eastAsia="KoPub바탕체 Light" w:hint="eastAsia"/>
        </w:rPr>
        <w:t>1.</w:t>
      </w:r>
      <w:r w:rsidR="00DF00C4" w:rsidRPr="009A71BD">
        <w:rPr>
          <w:rFonts w:ascii="KoPub바탕체 Light" w:eastAsia="KoPub바탕체 Light" w:hint="eastAsia"/>
        </w:rPr>
        <w:t xml:space="preserve"> 찾아가는 학교, 이음줄</w:t>
      </w:r>
    </w:p>
    <w:p w14:paraId="085AE8C7" w14:textId="5D31047C" w:rsidR="00DF00C4" w:rsidRPr="009A71BD" w:rsidRDefault="00B60326" w:rsidP="00D20263">
      <w:pPr>
        <w:pStyle w:val="a8"/>
        <w:numPr>
          <w:ilvl w:val="0"/>
          <w:numId w:val="11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기간</w:t>
      </w:r>
      <w:r w:rsidR="001B193D" w:rsidRPr="009A71BD">
        <w:rPr>
          <w:rFonts w:ascii="KoPub바탕체 Light" w:eastAsia="KoPub바탕체 Light" w:hint="eastAsia"/>
        </w:rPr>
        <w:t>: 202</w:t>
      </w:r>
      <w:r w:rsidR="00C167EB">
        <w:rPr>
          <w:rFonts w:ascii="KoPub바탕체 Light" w:eastAsia="KoPub바탕체 Light"/>
        </w:rPr>
        <w:t>2</w:t>
      </w:r>
      <w:r w:rsidR="00DF00C4" w:rsidRPr="009A71BD">
        <w:rPr>
          <w:rFonts w:ascii="KoPub바탕체 Light" w:eastAsia="KoPub바탕체 Light" w:hint="eastAsia"/>
        </w:rPr>
        <w:t>년 1월</w:t>
      </w:r>
      <w:r w:rsidR="001B193D" w:rsidRPr="009A71BD">
        <w:rPr>
          <w:rFonts w:ascii="KoPub바탕체 Light" w:eastAsia="KoPub바탕체 Light" w:hint="eastAsia"/>
        </w:rPr>
        <w:t xml:space="preserve"> ~</w:t>
      </w:r>
      <w:r w:rsidR="00D66426" w:rsidRPr="009A71BD">
        <w:rPr>
          <w:rFonts w:ascii="KoPub바탕체 Light" w:eastAsia="KoPub바탕체 Light" w:hint="eastAsia"/>
        </w:rPr>
        <w:t>12월</w:t>
      </w:r>
    </w:p>
    <w:p w14:paraId="085AE8C8" w14:textId="4086BDF8" w:rsidR="00DF00C4" w:rsidRPr="009A71BD" w:rsidRDefault="00DF00C4" w:rsidP="00D20263">
      <w:pPr>
        <w:pStyle w:val="a8"/>
        <w:numPr>
          <w:ilvl w:val="0"/>
          <w:numId w:val="11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 xml:space="preserve">장소: </w:t>
      </w:r>
      <w:r w:rsidR="005C2EC2" w:rsidRPr="009A71BD">
        <w:rPr>
          <w:rFonts w:ascii="KoPub바탕체 Light" w:eastAsia="KoPub바탕체 Light" w:hint="eastAsia"/>
        </w:rPr>
        <w:t>온라인 화상프로그램</w:t>
      </w:r>
      <w:r w:rsidR="00C167EB">
        <w:rPr>
          <w:rFonts w:ascii="KoPub바탕체 Light" w:eastAsia="KoPub바탕체 Light" w:hint="eastAsia"/>
        </w:rPr>
        <w:t xml:space="preserve"> 또는 대면</w:t>
      </w:r>
    </w:p>
    <w:p w14:paraId="085AE8C9" w14:textId="77777777" w:rsidR="00B60326" w:rsidRPr="009A71BD" w:rsidRDefault="0051684C" w:rsidP="00D20263">
      <w:pPr>
        <w:pStyle w:val="a8"/>
        <w:numPr>
          <w:ilvl w:val="0"/>
          <w:numId w:val="11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세부내용</w:t>
      </w:r>
    </w:p>
    <w:p w14:paraId="085AE8CB" w14:textId="6134E2B0" w:rsidR="00DF00C4" w:rsidRPr="009A71BD" w:rsidRDefault="00D20263" w:rsidP="00D20263">
      <w:pPr>
        <w:ind w:leftChars="100" w:left="240"/>
        <w:rPr>
          <w:rFonts w:ascii="KoPub바탕체 Light" w:eastAsia="KoPub바탕체 Light" w:hAnsi="한컴바탕" w:cs="한컴바탕"/>
          <w:noProof/>
        </w:rPr>
      </w:pPr>
      <w:r w:rsidRPr="009A71BD">
        <w:rPr>
          <w:rFonts w:ascii="KoPub바탕체 Light" w:eastAsia="KoPub바탕체 Light" w:hAnsi="한컴바탕" w:cs="한컴바탕" w:hint="eastAsia"/>
          <w:noProof/>
        </w:rPr>
        <w:t xml:space="preserve">(1) </w:t>
      </w:r>
      <w:r w:rsidR="00C5701A" w:rsidRPr="009A71BD">
        <w:rPr>
          <w:rFonts w:ascii="KoPub바탕체 Light" w:eastAsia="KoPub바탕체 Light" w:hAnsi="한컴바탕" w:cs="한컴바탕" w:hint="eastAsia"/>
          <w:noProof/>
        </w:rPr>
        <w:t>이주배경청소년 학습지도(총 7회)</w:t>
      </w:r>
    </w:p>
    <w:p w14:paraId="01E1A91E" w14:textId="2360D993" w:rsidR="00C5701A" w:rsidRPr="009A71BD" w:rsidRDefault="003879C6" w:rsidP="00D20263">
      <w:pPr>
        <w:ind w:leftChars="100" w:left="240"/>
        <w:rPr>
          <w:rFonts w:ascii="KoPub바탕체 Light" w:eastAsia="KoPub바탕체 Light"/>
        </w:rPr>
      </w:pPr>
      <w:r w:rsidRPr="009A71BD">
        <w:rPr>
          <w:rFonts w:ascii="KoPub바탕체 Light" w:eastAsia="KoPub바탕체 Light" w:hAnsi="한컴바탕" w:cs="한컴바탕" w:hint="eastAsia"/>
          <w:noProof/>
        </w:rPr>
        <w:t>-</w:t>
      </w:r>
      <w:r w:rsidR="00C5701A" w:rsidRPr="009A71BD">
        <w:rPr>
          <w:rFonts w:ascii="KoPub바탕체 Light" w:eastAsia="KoPub바탕체 Light" w:hAnsi="한컴바탕" w:cs="한컴바탕" w:hint="eastAsia"/>
          <w:noProof/>
        </w:rPr>
        <w:t>서울소재 고등학교 학생들이 온라인으로 ‘한국사회의 문화와 역사’에 관한 자료를 공부하</w:t>
      </w:r>
      <w:r w:rsidR="00C167EB" w:rsidRPr="009A71BD">
        <w:rPr>
          <w:rFonts w:ascii="KoPub바탕체 Light" w:eastAsia="KoPub바탕체 Light" w:hAnsi="한컴바탕" w:cs="한컴바탕" w:hint="eastAsia"/>
          <w:noProof/>
        </w:rPr>
        <w:drawing>
          <wp:anchor distT="0" distB="0" distL="114300" distR="114300" simplePos="0" relativeHeight="251684864" behindDoc="0" locked="0" layoutInCell="1" allowOverlap="1" wp14:anchorId="6D21A421" wp14:editId="053AE8A5">
            <wp:simplePos x="0" y="0"/>
            <wp:positionH relativeFrom="margin">
              <wp:posOffset>175235</wp:posOffset>
            </wp:positionH>
            <wp:positionV relativeFrom="line">
              <wp:posOffset>2104949</wp:posOffset>
            </wp:positionV>
            <wp:extent cx="4761865" cy="1447800"/>
            <wp:effectExtent l="0" t="0" r="635" b="0"/>
            <wp:wrapTopAndBottom/>
            <wp:docPr id="6" name="그림 6" descr="텍스트, 벽, 실내, 사람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그림 6" descr="텍스트, 벽, 실내, 사람이(가) 표시된 사진&#10;&#10;자동 생성된 설명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20005" r="1036" b="19048"/>
                    <a:stretch/>
                  </pic:blipFill>
                  <pic:spPr bwMode="auto">
                    <a:xfrm>
                      <a:off x="0" y="0"/>
                      <a:ext cx="476186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67EB" w:rsidRPr="009A71BD">
        <w:rPr>
          <w:rFonts w:ascii="KoPub바탕체 Light" w:eastAsia="KoPub바탕체 Light" w:hAnsi="한컴바탕" w:cs="한컴바탕" w:hint="eastAsia"/>
          <w:noProof/>
        </w:rPr>
        <w:drawing>
          <wp:anchor distT="0" distB="0" distL="114300" distR="114300" simplePos="0" relativeHeight="251675648" behindDoc="0" locked="0" layoutInCell="1" allowOverlap="1" wp14:anchorId="162E2F8A" wp14:editId="5BF98EFA">
            <wp:simplePos x="0" y="0"/>
            <wp:positionH relativeFrom="column">
              <wp:posOffset>193040</wp:posOffset>
            </wp:positionH>
            <wp:positionV relativeFrom="line">
              <wp:posOffset>309601</wp:posOffset>
            </wp:positionV>
            <wp:extent cx="2457450" cy="1758315"/>
            <wp:effectExtent l="0" t="0" r="0" b="0"/>
            <wp:wrapTopAndBottom/>
            <wp:docPr id="5" name="그림 5" descr="텍스트, 다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그림 5" descr="텍스트, 다른이(가) 표시된 사진&#10;&#10;자동 생성된 설명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7" t="5729" r="16678" b="2599"/>
                    <a:stretch/>
                  </pic:blipFill>
                  <pic:spPr bwMode="auto">
                    <a:xfrm>
                      <a:off x="0" y="0"/>
                      <a:ext cx="2457450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01A" w:rsidRPr="009A71BD">
        <w:rPr>
          <w:rFonts w:ascii="KoPub바탕체 Light" w:eastAsia="KoPub바탕체 Light" w:hAnsi="한컴바탕" w:cs="한컴바탕" w:hint="eastAsia"/>
          <w:noProof/>
        </w:rPr>
        <w:t>고 정리하여, 손수 제작한 수업자료로 한국의 역사, 문화를 가르침.</w:t>
      </w:r>
    </w:p>
    <w:p w14:paraId="04E27104" w14:textId="16B92DA8" w:rsidR="00C5701A" w:rsidRPr="009A71BD" w:rsidRDefault="00C5701A" w:rsidP="00C5701A">
      <w:pPr>
        <w:pStyle w:val="af3"/>
        <w:rPr>
          <w:rFonts w:ascii="KoPub바탕체 Light" w:eastAsia="KoPub바탕체 Light" w:hAnsi="한컴바탕" w:cs="한컴바탕"/>
        </w:rPr>
      </w:pPr>
    </w:p>
    <w:p w14:paraId="5F6EBEF2" w14:textId="1D3FBAF7" w:rsidR="00D20263" w:rsidRPr="009A71BD" w:rsidRDefault="00D20263" w:rsidP="00C5701A">
      <w:pPr>
        <w:pStyle w:val="af3"/>
        <w:rPr>
          <w:rFonts w:ascii="KoPub바탕체 Light" w:eastAsia="KoPub바탕체 Light" w:hAnsi="한컴바탕" w:cs="한컴바탕"/>
        </w:rPr>
      </w:pPr>
    </w:p>
    <w:p w14:paraId="3B71F69C" w14:textId="65C636AB" w:rsidR="003879C6" w:rsidRPr="009A71BD" w:rsidRDefault="003879C6" w:rsidP="00D20263">
      <w:p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lastRenderedPageBreak/>
        <w:t xml:space="preserve"> </w:t>
      </w:r>
      <w:r w:rsidR="00D20263" w:rsidRPr="009A71BD">
        <w:rPr>
          <w:rFonts w:ascii="KoPub바탕체 Light" w:eastAsia="KoPub바탕체 Light" w:hint="eastAsia"/>
        </w:rPr>
        <w:t xml:space="preserve"> (2) </w:t>
      </w:r>
      <w:r w:rsidRPr="009A71BD">
        <w:rPr>
          <w:rFonts w:ascii="KoPub바탕체 Light" w:eastAsia="KoPub바탕체 Light" w:hint="eastAsia"/>
        </w:rPr>
        <w:t>알제리 한국어 온라인 수업 (2022년2월부터 6월까지)</w:t>
      </w:r>
    </w:p>
    <w:p w14:paraId="085AE8CE" w14:textId="7C8E0017" w:rsidR="0051684C" w:rsidRPr="009A71BD" w:rsidRDefault="00306DB3" w:rsidP="00D20263">
      <w:p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 xml:space="preserve"> </w:t>
      </w:r>
      <w:r w:rsidR="00D20263" w:rsidRPr="009A71BD">
        <w:rPr>
          <w:rFonts w:ascii="KoPub바탕체 Light" w:eastAsia="KoPub바탕체 Light" w:hint="eastAsia"/>
        </w:rPr>
        <w:t xml:space="preserve">  -</w:t>
      </w:r>
      <w:r w:rsidR="00C167EB">
        <w:rPr>
          <w:rFonts w:ascii="KoPub바탕체 Light" w:eastAsia="KoPub바탕체 Light" w:hint="eastAsia"/>
        </w:rPr>
        <w:t xml:space="preserve">온라인으로 </w:t>
      </w:r>
      <w:proofErr w:type="spellStart"/>
      <w:r w:rsidR="00D20263" w:rsidRPr="009A71BD">
        <w:rPr>
          <w:rFonts w:ascii="KoPub바탕체 Light" w:eastAsia="KoPub바탕체 Light" w:hint="eastAsia"/>
        </w:rPr>
        <w:t>알제세종학당의</w:t>
      </w:r>
      <w:proofErr w:type="spellEnd"/>
      <w:r w:rsidR="00D20263" w:rsidRPr="009A71BD">
        <w:rPr>
          <w:rFonts w:ascii="KoPub바탕체 Light" w:eastAsia="KoPub바탕체 Light" w:hint="eastAsia"/>
        </w:rPr>
        <w:t xml:space="preserve"> 학생들</w:t>
      </w:r>
      <w:r w:rsidR="00C167EB">
        <w:rPr>
          <w:rFonts w:ascii="KoPub바탕체 Light" w:eastAsia="KoPub바탕체 Light" w:hint="eastAsia"/>
        </w:rPr>
        <w:t>에게 한글을 가르침.</w:t>
      </w:r>
      <w:r w:rsidR="00D20263" w:rsidRPr="009A71BD">
        <w:rPr>
          <w:rFonts w:ascii="KoPub바탕체 Light" w:eastAsia="KoPub바탕체 Light" w:hint="eastAsia"/>
        </w:rPr>
        <w:t xml:space="preserve">  </w:t>
      </w:r>
    </w:p>
    <w:p w14:paraId="085AE8CF" w14:textId="58789410" w:rsidR="00AC05EC" w:rsidRPr="009A71BD" w:rsidRDefault="00AC05EC" w:rsidP="00D20263">
      <w:p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 xml:space="preserve"> </w:t>
      </w:r>
      <w:r w:rsidR="003879C6" w:rsidRPr="009A71BD">
        <w:rPr>
          <w:rFonts w:ascii="KoPub바탕체 Light" w:eastAsia="KoPub바탕체 Light" w:hint="eastAsia"/>
          <w:noProof/>
        </w:rPr>
        <w:drawing>
          <wp:inline distT="0" distB="0" distL="0" distR="0" wp14:anchorId="24D51A22" wp14:editId="1FC0ACA9">
            <wp:extent cx="6192520" cy="1908810"/>
            <wp:effectExtent l="0" t="0" r="0" b="0"/>
            <wp:docPr id="51" name="그림 2">
              <a:extLst xmlns:a="http://schemas.openxmlformats.org/drawingml/2006/main">
                <a:ext uri="{FF2B5EF4-FFF2-40B4-BE49-F238E27FC236}">
                  <a16:creationId xmlns:a16="http://schemas.microsoft.com/office/drawing/2014/main" id="{BF20B3A0-92D6-0F5A-9882-87932E46A5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>
                      <a:extLst>
                        <a:ext uri="{FF2B5EF4-FFF2-40B4-BE49-F238E27FC236}">
                          <a16:creationId xmlns:a16="http://schemas.microsoft.com/office/drawing/2014/main" id="{BF20B3A0-92D6-0F5A-9882-87932E46A5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2858" r="4414" b="44761"/>
                    <a:stretch/>
                  </pic:blipFill>
                  <pic:spPr>
                    <a:xfrm>
                      <a:off x="0" y="0"/>
                      <a:ext cx="6192520" cy="190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AE8D4" w14:textId="6B9664E3" w:rsidR="0083504F" w:rsidRPr="009A71BD" w:rsidRDefault="00726546" w:rsidP="00D20263">
      <w:pPr>
        <w:rPr>
          <w:rFonts w:ascii="KoPub바탕체 Light" w:eastAsia="KoPub바탕체 Light"/>
        </w:rPr>
      </w:pPr>
      <w:r>
        <w:rPr>
          <w:noProof/>
        </w:rPr>
        <w:drawing>
          <wp:inline distT="0" distB="0" distL="0" distR="0" wp14:anchorId="0252E577" wp14:editId="0D5F5C74">
            <wp:extent cx="3077904" cy="1652575"/>
            <wp:effectExtent l="0" t="0" r="8255" b="5080"/>
            <wp:docPr id="2" name="그림 2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2" descr="텍스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899" cy="168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60AFD1" wp14:editId="4D44EBDD">
            <wp:extent cx="3068537" cy="1647546"/>
            <wp:effectExtent l="0" t="0" r="0" b="0"/>
            <wp:docPr id="4" name="그림 4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그림 4" descr="텍스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829" cy="167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23437" w14:textId="77777777" w:rsidR="00726546" w:rsidRDefault="00726546" w:rsidP="00D20263">
      <w:pPr>
        <w:rPr>
          <w:rFonts w:ascii="KoPub바탕체 Light" w:eastAsia="KoPub바탕체 Light"/>
        </w:rPr>
      </w:pPr>
    </w:p>
    <w:p w14:paraId="2E50C83E" w14:textId="68196C07" w:rsidR="00D20263" w:rsidRPr="009A71BD" w:rsidRDefault="00D20263" w:rsidP="00D20263">
      <w:p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2. 청소년 장학사업</w:t>
      </w:r>
    </w:p>
    <w:p w14:paraId="6C1EADF0" w14:textId="78B9A62A" w:rsidR="00D20263" w:rsidRPr="009A71BD" w:rsidRDefault="00D20263" w:rsidP="00D20263">
      <w:pPr>
        <w:pStyle w:val="a8"/>
        <w:numPr>
          <w:ilvl w:val="0"/>
          <w:numId w:val="12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기간: 2022년 1월 ~12월</w:t>
      </w:r>
    </w:p>
    <w:p w14:paraId="69DA505C" w14:textId="2E484E2C" w:rsidR="00D20263" w:rsidRPr="009A71BD" w:rsidRDefault="00D20263" w:rsidP="00D20263">
      <w:pPr>
        <w:pStyle w:val="a8"/>
        <w:numPr>
          <w:ilvl w:val="0"/>
          <w:numId w:val="12"/>
        </w:numPr>
        <w:rPr>
          <w:rFonts w:ascii="KoPub바탕체 Light" w:eastAsia="KoPub바탕체 Light"/>
        </w:rPr>
      </w:pPr>
      <w:proofErr w:type="gramStart"/>
      <w:r w:rsidRPr="009A71BD">
        <w:rPr>
          <w:rFonts w:ascii="KoPub바탕체 Light" w:eastAsia="KoPub바탕체 Light" w:hint="eastAsia"/>
        </w:rPr>
        <w:t>세부내용 :</w:t>
      </w:r>
      <w:proofErr w:type="gramEnd"/>
      <w:r w:rsidRPr="009A71BD">
        <w:rPr>
          <w:rFonts w:ascii="KoPub바탕체 Light" w:eastAsia="KoPub바탕체 Light" w:hint="eastAsia"/>
        </w:rPr>
        <w:t xml:space="preserve"> </w:t>
      </w:r>
    </w:p>
    <w:p w14:paraId="26EBBB50" w14:textId="2BC6337D" w:rsidR="008D2A5A" w:rsidRPr="009A71BD" w:rsidRDefault="008D2A5A" w:rsidP="008D2A5A">
      <w:pPr>
        <w:pStyle w:val="a8"/>
        <w:numPr>
          <w:ilvl w:val="0"/>
          <w:numId w:val="20"/>
        </w:numPr>
        <w:rPr>
          <w:rFonts w:ascii="KoPub바탕체 Light" w:eastAsia="KoPub바탕체 Light"/>
        </w:rPr>
      </w:pPr>
      <w:proofErr w:type="spellStart"/>
      <w:r w:rsidRPr="009A71BD">
        <w:rPr>
          <w:rFonts w:ascii="KoPub바탕체 Light" w:eastAsia="KoPub바탕체 Light" w:hint="eastAsia"/>
        </w:rPr>
        <w:t>매월정액</w:t>
      </w:r>
      <w:proofErr w:type="spellEnd"/>
      <w:r w:rsidRPr="009A71BD">
        <w:rPr>
          <w:rFonts w:ascii="KoPub바탕체 Light" w:eastAsia="KoPub바탕체 Light" w:hint="eastAsia"/>
        </w:rPr>
        <w:t xml:space="preserve"> 장학금을 지급함.</w:t>
      </w:r>
    </w:p>
    <w:p w14:paraId="64D99AA3" w14:textId="6B4A507F" w:rsidR="008D2A5A" w:rsidRPr="009A71BD" w:rsidRDefault="00476902" w:rsidP="008D2A5A">
      <w:pPr>
        <w:pStyle w:val="a8"/>
        <w:numPr>
          <w:ilvl w:val="0"/>
          <w:numId w:val="20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  <w:noProof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73D7D8A0" wp14:editId="059F84D0">
                <wp:simplePos x="0" y="0"/>
                <wp:positionH relativeFrom="column">
                  <wp:posOffset>-404695</wp:posOffset>
                </wp:positionH>
                <wp:positionV relativeFrom="paragraph">
                  <wp:posOffset>202840</wp:posOffset>
                </wp:positionV>
                <wp:extent cx="360" cy="360"/>
                <wp:effectExtent l="38100" t="38100" r="57150" b="57150"/>
                <wp:wrapNone/>
                <wp:docPr id="36" name="잉크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ABFBA9F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잉크 36" o:spid="_x0000_s1026" type="#_x0000_t75" style="position:absolute;left:0;text-align:left;margin-left:-32.55pt;margin-top:15.25pt;width:1.45pt;height:1.4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">
                <v:imagedata r:id="rId14" o:title=""/>
              </v:shape>
            </w:pict>
          </mc:Fallback>
        </mc:AlternateContent>
      </w:r>
      <w:r w:rsidR="0083504F" w:rsidRPr="009A71BD">
        <w:rPr>
          <w:rFonts w:ascii="KoPub바탕체 Light" w:eastAsia="KoPub바탕체 Light" w:hint="eastAsia"/>
        </w:rPr>
        <w:t xml:space="preserve">대상자는 </w:t>
      </w:r>
      <w:r w:rsidR="00BF62A2" w:rsidRPr="009A71BD">
        <w:rPr>
          <w:rFonts w:ascii="KoPub바탕체 Light" w:eastAsia="KoPub바탕체 Light" w:hint="eastAsia"/>
        </w:rPr>
        <w:t xml:space="preserve">다문화권 </w:t>
      </w:r>
      <w:r w:rsidR="0083504F" w:rsidRPr="009A71BD">
        <w:rPr>
          <w:rFonts w:ascii="KoPub바탕체 Light" w:eastAsia="KoPub바탕체 Light" w:hint="eastAsia"/>
        </w:rPr>
        <w:t xml:space="preserve">청소년 및 </w:t>
      </w:r>
      <w:r w:rsidRPr="009A71BD">
        <w:rPr>
          <w:rFonts w:ascii="KoPub바탕체 Light" w:eastAsia="KoPub바탕체 Light" w:hint="eastAsia"/>
        </w:rPr>
        <w:t xml:space="preserve">경제적 도움이 </w:t>
      </w:r>
      <w:r w:rsidR="0083504F" w:rsidRPr="009A71BD">
        <w:rPr>
          <w:rFonts w:ascii="KoPub바탕체 Light" w:eastAsia="KoPub바탕체 Light" w:hint="eastAsia"/>
        </w:rPr>
        <w:t xml:space="preserve">필요한 청소년으로 </w:t>
      </w:r>
      <w:r w:rsidRPr="009A71BD">
        <w:rPr>
          <w:rFonts w:ascii="KoPub바탕체 Light" w:eastAsia="KoPub바탕체 Light" w:hint="eastAsia"/>
        </w:rPr>
        <w:t>정</w:t>
      </w:r>
      <w:r w:rsidR="008D2A5A" w:rsidRPr="009A71BD">
        <w:rPr>
          <w:rFonts w:ascii="KoPub바탕체 Light" w:eastAsia="KoPub바탕체 Light" w:hint="eastAsia"/>
        </w:rPr>
        <w:t>함.</w:t>
      </w:r>
    </w:p>
    <w:p w14:paraId="085AE8E0" w14:textId="412F588E" w:rsidR="0083504F" w:rsidRPr="009A71BD" w:rsidRDefault="00476902" w:rsidP="008D2A5A">
      <w:pPr>
        <w:pStyle w:val="a8"/>
        <w:numPr>
          <w:ilvl w:val="0"/>
          <w:numId w:val="20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  <w:noProof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 wp14:anchorId="4B73EAD2" wp14:editId="60F05B49">
                <wp:simplePos x="0" y="0"/>
                <wp:positionH relativeFrom="column">
                  <wp:posOffset>-1261855</wp:posOffset>
                </wp:positionH>
                <wp:positionV relativeFrom="paragraph">
                  <wp:posOffset>526840</wp:posOffset>
                </wp:positionV>
                <wp:extent cx="360" cy="360"/>
                <wp:effectExtent l="38100" t="38100" r="57150" b="57150"/>
                <wp:wrapNone/>
                <wp:docPr id="41" name="잉크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F753B1" id="잉크 41" o:spid="_x0000_s1026" type="#_x0000_t75" style="position:absolute;left:0;text-align:left;margin-left:-100.05pt;margin-top:40.8pt;width:1.45pt;height:1.4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">
                <v:imagedata r:id="rId14" o:title=""/>
              </v:shape>
            </w:pict>
          </mc:Fallback>
        </mc:AlternateContent>
      </w:r>
      <w:r w:rsidR="008D2A5A" w:rsidRPr="009A71BD">
        <w:rPr>
          <w:rFonts w:ascii="KoPub바탕체 Light" w:eastAsia="KoPub바탕체 Light" w:hint="eastAsia"/>
        </w:rPr>
        <w:t xml:space="preserve">지금 기한은 1년으로 정하고, 필요시 </w:t>
      </w:r>
      <w:r w:rsidRPr="009A71BD">
        <w:rPr>
          <w:rFonts w:ascii="KoPub바탕체 Light" w:eastAsia="KoPub바탕체 Light" w:hint="eastAsia"/>
        </w:rPr>
        <w:t xml:space="preserve">연장할 수 </w:t>
      </w:r>
      <w:r w:rsidR="008D2A5A" w:rsidRPr="009A71BD">
        <w:rPr>
          <w:rFonts w:ascii="KoPub바탕체 Light" w:eastAsia="KoPub바탕체 Light" w:hint="eastAsia"/>
        </w:rPr>
        <w:t>있게 함.</w:t>
      </w:r>
      <w:r w:rsidRPr="009A71BD">
        <w:rPr>
          <w:rFonts w:ascii="KoPub바탕체 Light" w:eastAsia="KoPub바탕체 Light" w:hint="eastAsia"/>
          <w:noProof/>
        </w:rPr>
        <w:t xml:space="preserve"> </w:t>
      </w:r>
    </w:p>
    <w:p w14:paraId="085AE8E7" w14:textId="55961641" w:rsidR="0083504F" w:rsidRPr="009A71BD" w:rsidRDefault="003879C6" w:rsidP="00D20263">
      <w:pPr>
        <w:rPr>
          <w:rFonts w:ascii="KoPub바탕체 Light" w:eastAsia="KoPub바탕체 Light" w:hAnsiTheme="minorHAnsi" w:cs="HaansoftBatang"/>
          <w:b/>
          <w:bCs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44C0DB3" wp14:editId="516D9274">
            <wp:simplePos x="0" y="0"/>
            <wp:positionH relativeFrom="column">
              <wp:posOffset>478790</wp:posOffset>
            </wp:positionH>
            <wp:positionV relativeFrom="paragraph">
              <wp:posOffset>132080</wp:posOffset>
            </wp:positionV>
            <wp:extent cx="2164080" cy="1630680"/>
            <wp:effectExtent l="0" t="0" r="7620" b="7620"/>
            <wp:wrapTopAndBottom/>
            <wp:docPr id="52" name="그림 52" descr="실내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그림 52" descr="실내이(가) 표시된 사진&#10;&#10;자동 생성된 설명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6902">
        <w:rPr>
          <w:noProof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 wp14:anchorId="2747C761" wp14:editId="6D317B46">
                <wp:simplePos x="0" y="0"/>
                <wp:positionH relativeFrom="column">
                  <wp:posOffset>-1814455</wp:posOffset>
                </wp:positionH>
                <wp:positionV relativeFrom="paragraph">
                  <wp:posOffset>31240</wp:posOffset>
                </wp:positionV>
                <wp:extent cx="360" cy="360"/>
                <wp:effectExtent l="38100" t="38100" r="57150" b="57150"/>
                <wp:wrapNone/>
                <wp:docPr id="42" name="잉크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43E826" id="잉크 42" o:spid="_x0000_s1026" type="#_x0000_t75" style="position:absolute;left:0;text-align:left;margin-left:-143.55pt;margin-top:1.75pt;width:1.45pt;height:1.4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">
                <v:imagedata r:id="rId14" o:title=""/>
              </v:shape>
            </w:pict>
          </mc:Fallback>
        </mc:AlternateContent>
      </w:r>
      <w:r w:rsidR="004035D1">
        <w:br w:type="page"/>
      </w:r>
      <w:r w:rsidR="0083504F" w:rsidRPr="009A71BD">
        <w:rPr>
          <w:rFonts w:ascii="KoPub바탕체 Light" w:eastAsia="KoPub바탕체 Light" w:hint="eastAsia"/>
          <w:b/>
          <w:bCs/>
        </w:rPr>
        <w:lastRenderedPageBreak/>
        <w:t>2. 청소년 멘토링사업</w:t>
      </w:r>
    </w:p>
    <w:p w14:paraId="085AE8E8" w14:textId="77777777" w:rsidR="0083504F" w:rsidRPr="009A71BD" w:rsidRDefault="0083504F" w:rsidP="002100BA">
      <w:pPr>
        <w:rPr>
          <w:rStyle w:val="3Char"/>
          <w:rFonts w:ascii="KoPub바탕체 Light" w:eastAsia="KoPub바탕체 Light"/>
          <w:sz w:val="24"/>
          <w:szCs w:val="24"/>
        </w:rPr>
      </w:pPr>
      <w:r w:rsidRPr="009A71BD">
        <w:rPr>
          <w:rStyle w:val="3Char"/>
          <w:rFonts w:ascii="KoPub바탕체 Light" w:eastAsia="KoPub바탕체 Light" w:hint="eastAsia"/>
        </w:rPr>
        <w:t xml:space="preserve"> </w:t>
      </w:r>
      <w:r w:rsidRPr="009A71BD">
        <w:rPr>
          <w:rStyle w:val="3Char"/>
          <w:rFonts w:ascii="KoPub바탕체 Light" w:eastAsia="KoPub바탕체 Light" w:hint="eastAsia"/>
          <w:sz w:val="24"/>
          <w:szCs w:val="24"/>
        </w:rPr>
        <w:t xml:space="preserve">가. </w:t>
      </w:r>
      <w:r w:rsidR="002438F2" w:rsidRPr="009A71BD">
        <w:rPr>
          <w:rStyle w:val="3Char"/>
          <w:rFonts w:ascii="KoPub바탕체 Light" w:eastAsia="KoPub바탕체 Light" w:hint="eastAsia"/>
          <w:sz w:val="24"/>
          <w:szCs w:val="24"/>
        </w:rPr>
        <w:t>사업목표</w:t>
      </w:r>
    </w:p>
    <w:p w14:paraId="085AE8E9" w14:textId="388A4C89" w:rsidR="0083504F" w:rsidRPr="009A71BD" w:rsidRDefault="002438F2" w:rsidP="002100BA">
      <w:pPr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 xml:space="preserve">불안한 미래를 염려하는 청소년들에게 안내자 역할을 하며 올바른 관점으로 사회를 바라보고 미래를 선택할 수 있도록 돕는다. </w:t>
      </w:r>
    </w:p>
    <w:p w14:paraId="099BF14D" w14:textId="77777777" w:rsidR="002100BA" w:rsidRPr="009A71BD" w:rsidRDefault="0083504F" w:rsidP="002100BA">
      <w:pPr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 xml:space="preserve"> </w:t>
      </w:r>
    </w:p>
    <w:p w14:paraId="085AE8EA" w14:textId="21EFDA71" w:rsidR="0083504F" w:rsidRPr="009A71BD" w:rsidRDefault="0083504F" w:rsidP="002100BA">
      <w:pPr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>나. 사업내용</w:t>
      </w:r>
    </w:p>
    <w:p w14:paraId="33CAF9A0" w14:textId="04A6F7E9" w:rsidR="00BC3D9B" w:rsidRPr="009A71BD" w:rsidRDefault="002100BA" w:rsidP="002100BA">
      <w:pPr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 xml:space="preserve">1. </w:t>
      </w:r>
      <w:r w:rsidR="00BC3D9B" w:rsidRPr="009A71BD">
        <w:rPr>
          <w:rFonts w:ascii="KoPub바탕체 Light" w:eastAsia="KoPub바탕체 Light" w:hint="eastAsia"/>
          <w:szCs w:val="24"/>
        </w:rPr>
        <w:t xml:space="preserve">대학생봉사단 멘토링 활동 </w:t>
      </w:r>
    </w:p>
    <w:p w14:paraId="33E980EF" w14:textId="22047DB8" w:rsidR="002100BA" w:rsidRPr="009A71BD" w:rsidRDefault="002100BA" w:rsidP="00BD41B9">
      <w:pPr>
        <w:pStyle w:val="a8"/>
        <w:numPr>
          <w:ilvl w:val="0"/>
          <w:numId w:val="13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기간: 2022년 필요시</w:t>
      </w:r>
    </w:p>
    <w:p w14:paraId="200419E2" w14:textId="77777777" w:rsidR="002100BA" w:rsidRPr="009A71BD" w:rsidRDefault="002100BA" w:rsidP="00BD41B9">
      <w:pPr>
        <w:pStyle w:val="a8"/>
        <w:numPr>
          <w:ilvl w:val="0"/>
          <w:numId w:val="13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장소: 온라인 또는 대면</w:t>
      </w:r>
    </w:p>
    <w:p w14:paraId="226E2427" w14:textId="77777777" w:rsidR="00BD41B9" w:rsidRPr="009A71BD" w:rsidRDefault="002100BA" w:rsidP="00BD41B9">
      <w:pPr>
        <w:pStyle w:val="a8"/>
        <w:numPr>
          <w:ilvl w:val="0"/>
          <w:numId w:val="13"/>
        </w:numPr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</w:rPr>
        <w:t>세부내용</w:t>
      </w:r>
      <w:r w:rsidR="00BD41B9" w:rsidRPr="009A71BD">
        <w:rPr>
          <w:rFonts w:ascii="KoPub바탕체 Light" w:eastAsia="KoPub바탕체 Light" w:hint="eastAsia"/>
        </w:rPr>
        <w:t xml:space="preserve">: </w:t>
      </w:r>
    </w:p>
    <w:p w14:paraId="0CD73436" w14:textId="39E4BF7B" w:rsidR="00BC3D9B" w:rsidRPr="009A71BD" w:rsidRDefault="008D2A5A" w:rsidP="00BD41B9">
      <w:pPr>
        <w:pStyle w:val="a8"/>
        <w:ind w:left="800"/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>-</w:t>
      </w:r>
      <w:r w:rsidR="00BC3D9B" w:rsidRPr="009A71BD">
        <w:rPr>
          <w:rFonts w:ascii="KoPub바탕체 Light" w:eastAsia="KoPub바탕체 Light" w:hint="eastAsia"/>
          <w:szCs w:val="24"/>
        </w:rPr>
        <w:t>대학생들이 후배고등학생들의 입시에 실질적 도움을 주고 격려함.1:1또는 1:</w:t>
      </w:r>
      <w:proofErr w:type="gramStart"/>
      <w:r w:rsidR="00BC3D9B" w:rsidRPr="009A71BD">
        <w:rPr>
          <w:rFonts w:ascii="KoPub바탕체 Light" w:eastAsia="KoPub바탕체 Light" w:hint="eastAsia"/>
          <w:szCs w:val="24"/>
        </w:rPr>
        <w:t>3 으로</w:t>
      </w:r>
      <w:proofErr w:type="gramEnd"/>
      <w:r w:rsidR="00BC3D9B" w:rsidRPr="009A71BD">
        <w:rPr>
          <w:rFonts w:ascii="KoPub바탕체 Light" w:eastAsia="KoPub바탕체 Light" w:hint="eastAsia"/>
          <w:szCs w:val="24"/>
        </w:rPr>
        <w:t xml:space="preserve"> 학생들과 대화하며 진로를 구체화 할 수 있도록 도움.</w:t>
      </w:r>
    </w:p>
    <w:p w14:paraId="4CD39E18" w14:textId="0D6F84FF" w:rsidR="00BC3D9B" w:rsidRPr="009A71BD" w:rsidRDefault="0047613A" w:rsidP="00BC3D9B">
      <w:p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  <w:noProof/>
        </w:rPr>
        <w:drawing>
          <wp:inline distT="0" distB="0" distL="0" distR="0" wp14:anchorId="0A4DEA08" wp14:editId="55FBB4BD">
            <wp:extent cx="6192520" cy="2991917"/>
            <wp:effectExtent l="0" t="0" r="0" b="0"/>
            <wp:docPr id="50" name="그림 4">
              <a:extLst xmlns:a="http://schemas.openxmlformats.org/drawingml/2006/main">
                <a:ext uri="{FF2B5EF4-FFF2-40B4-BE49-F238E27FC236}">
                  <a16:creationId xmlns:a16="http://schemas.microsoft.com/office/drawing/2014/main" id="{DABD9085-8C04-D45A-87B1-DCF52CE597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그림 4">
                      <a:extLst>
                        <a:ext uri="{FF2B5EF4-FFF2-40B4-BE49-F238E27FC236}">
                          <a16:creationId xmlns:a16="http://schemas.microsoft.com/office/drawing/2014/main" id="{DABD9085-8C04-D45A-87B1-DCF52CE597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b="14114"/>
                    <a:stretch/>
                  </pic:blipFill>
                  <pic:spPr bwMode="auto">
                    <a:xfrm>
                      <a:off x="0" y="0"/>
                      <a:ext cx="6192520" cy="2991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AE8EB" w14:textId="1C111518" w:rsidR="002438F2" w:rsidRPr="009A71BD" w:rsidRDefault="002100BA" w:rsidP="004219AA">
      <w:p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 xml:space="preserve">2. </w:t>
      </w:r>
      <w:r w:rsidR="00520A42" w:rsidRPr="009A71BD">
        <w:rPr>
          <w:rFonts w:ascii="KoPub바탕체 Light" w:eastAsia="KoPub바탕체 Light" w:hint="eastAsia"/>
        </w:rPr>
        <w:t>청소년 상담 ‘툭’</w:t>
      </w:r>
    </w:p>
    <w:p w14:paraId="085AE8EC" w14:textId="157A38AC" w:rsidR="002438F2" w:rsidRPr="009A71BD" w:rsidRDefault="002438F2" w:rsidP="00BD41B9">
      <w:pPr>
        <w:pStyle w:val="a8"/>
        <w:numPr>
          <w:ilvl w:val="0"/>
          <w:numId w:val="14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기간</w:t>
      </w:r>
      <w:r w:rsidR="00C5207D" w:rsidRPr="009A71BD">
        <w:rPr>
          <w:rFonts w:ascii="KoPub바탕체 Light" w:eastAsia="KoPub바탕체 Light" w:hint="eastAsia"/>
        </w:rPr>
        <w:t>: 202</w:t>
      </w:r>
      <w:r w:rsidR="00BD41B9" w:rsidRPr="009A71BD">
        <w:rPr>
          <w:rFonts w:ascii="KoPub바탕체 Light" w:eastAsia="KoPub바탕체 Light" w:hint="eastAsia"/>
        </w:rPr>
        <w:t>2</w:t>
      </w:r>
      <w:r w:rsidRPr="009A71BD">
        <w:rPr>
          <w:rFonts w:ascii="KoPub바탕체 Light" w:eastAsia="KoPub바탕체 Light" w:hint="eastAsia"/>
        </w:rPr>
        <w:t>년</w:t>
      </w:r>
      <w:r w:rsidR="00701D5E" w:rsidRPr="009A71BD">
        <w:rPr>
          <w:rFonts w:ascii="KoPub바탕체 Light" w:eastAsia="KoPub바탕체 Light" w:hint="eastAsia"/>
        </w:rPr>
        <w:t xml:space="preserve"> 필요시</w:t>
      </w:r>
    </w:p>
    <w:p w14:paraId="085AE8ED" w14:textId="21AC70A7" w:rsidR="002438F2" w:rsidRPr="009A71BD" w:rsidRDefault="002438F2" w:rsidP="00BD41B9">
      <w:pPr>
        <w:pStyle w:val="a8"/>
        <w:numPr>
          <w:ilvl w:val="0"/>
          <w:numId w:val="14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 xml:space="preserve">장소: </w:t>
      </w:r>
      <w:r w:rsidR="00701D5E" w:rsidRPr="009A71BD">
        <w:rPr>
          <w:rFonts w:ascii="KoPub바탕체 Light" w:eastAsia="KoPub바탕체 Light" w:hint="eastAsia"/>
        </w:rPr>
        <w:t>온라인 또는 대면</w:t>
      </w:r>
    </w:p>
    <w:p w14:paraId="085AE8EE" w14:textId="0CDCDE07" w:rsidR="002438F2" w:rsidRPr="009A71BD" w:rsidRDefault="0051684C" w:rsidP="00BD41B9">
      <w:pPr>
        <w:pStyle w:val="a8"/>
        <w:numPr>
          <w:ilvl w:val="0"/>
          <w:numId w:val="14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세부</w:t>
      </w:r>
      <w:r w:rsidR="002438F2" w:rsidRPr="009A71BD">
        <w:rPr>
          <w:rFonts w:ascii="KoPub바탕체 Light" w:eastAsia="KoPub바탕체 Light" w:hint="eastAsia"/>
        </w:rPr>
        <w:t>내용</w:t>
      </w:r>
      <w:r w:rsidR="00BD41B9" w:rsidRPr="009A71BD">
        <w:rPr>
          <w:rFonts w:ascii="KoPub바탕체 Light" w:eastAsia="KoPub바탕체 Light" w:hint="eastAsia"/>
        </w:rPr>
        <w:t>:</w:t>
      </w:r>
    </w:p>
    <w:p w14:paraId="4345F60D" w14:textId="77777777" w:rsidR="00BD41B9" w:rsidRPr="009A71BD" w:rsidRDefault="00BD41B9" w:rsidP="00BD41B9">
      <w:pPr>
        <w:ind w:firstLineChars="300" w:firstLine="648"/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-</w:t>
      </w:r>
      <w:r w:rsidR="00701D5E" w:rsidRPr="009A71BD">
        <w:rPr>
          <w:rFonts w:ascii="KoPub바탕체 Light" w:eastAsia="KoPub바탕체 Light" w:hint="eastAsia"/>
        </w:rPr>
        <w:t xml:space="preserve">학업문제, 가족문제, 개인 문제 등이 있는 청소년들을 만나 5~10회 정도의 </w:t>
      </w:r>
    </w:p>
    <w:p w14:paraId="085AE8EF" w14:textId="5F880D22" w:rsidR="00306DB3" w:rsidRPr="009A71BD" w:rsidRDefault="00701D5E" w:rsidP="00BD41B9">
      <w:pPr>
        <w:ind w:firstLineChars="300" w:firstLine="648"/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만남을 가지고 개인별 맞춤 상담을 진행</w:t>
      </w:r>
      <w:r w:rsidR="00BD41B9" w:rsidRPr="009A71BD">
        <w:rPr>
          <w:rFonts w:ascii="KoPub바탕체 Light" w:eastAsia="KoPub바탕체 Light" w:hint="eastAsia"/>
        </w:rPr>
        <w:t>함.</w:t>
      </w:r>
    </w:p>
    <w:p w14:paraId="453CEF77" w14:textId="619F4167" w:rsidR="00701D5E" w:rsidRPr="009A71BD" w:rsidRDefault="00701D5E" w:rsidP="00BD41B9">
      <w:pPr>
        <w:rPr>
          <w:rFonts w:ascii="KoPub바탕체 Light" w:eastAsia="KoPub바탕체 Light"/>
        </w:rPr>
      </w:pPr>
    </w:p>
    <w:p w14:paraId="085AE8F1" w14:textId="35DF8EFD" w:rsidR="00306DB3" w:rsidRPr="009A71BD" w:rsidRDefault="00306DB3" w:rsidP="00BD41B9">
      <w:pPr>
        <w:rPr>
          <w:rFonts w:ascii="KoPub바탕체 Light" w:eastAsia="KoPub바탕체 Light"/>
        </w:rPr>
      </w:pPr>
    </w:p>
    <w:p w14:paraId="085AE8FD" w14:textId="77777777" w:rsidR="002438F2" w:rsidRPr="009A71BD" w:rsidRDefault="002438F2" w:rsidP="00BD41B9">
      <w:pPr>
        <w:rPr>
          <w:rFonts w:ascii="KoPub바탕체 Light" w:eastAsia="KoPub바탕체 Light" w:hAnsiTheme="minorHAnsi" w:cs="HaansoftBatang"/>
          <w:b/>
          <w:bCs/>
          <w:szCs w:val="24"/>
        </w:rPr>
      </w:pPr>
      <w:r w:rsidRPr="009A71BD">
        <w:rPr>
          <w:rFonts w:ascii="KoPub바탕체 Light" w:eastAsia="KoPub바탕체 Light" w:hint="eastAsia"/>
          <w:b/>
          <w:bCs/>
          <w:szCs w:val="24"/>
        </w:rPr>
        <w:lastRenderedPageBreak/>
        <w:t xml:space="preserve">3. </w:t>
      </w:r>
      <w:proofErr w:type="spellStart"/>
      <w:r w:rsidRPr="009A71BD">
        <w:rPr>
          <w:rFonts w:ascii="KoPub바탕체 Light" w:eastAsia="KoPub바탕체 Light" w:hint="eastAsia"/>
          <w:b/>
          <w:bCs/>
          <w:szCs w:val="24"/>
        </w:rPr>
        <w:t>문화나눔사업</w:t>
      </w:r>
      <w:proofErr w:type="spellEnd"/>
    </w:p>
    <w:p w14:paraId="085AE8FE" w14:textId="77777777" w:rsidR="002438F2" w:rsidRPr="009A71BD" w:rsidRDefault="002438F2" w:rsidP="00BD41B9">
      <w:pPr>
        <w:rPr>
          <w:rStyle w:val="3Char"/>
          <w:rFonts w:ascii="KoPub바탕체 Light" w:eastAsia="KoPub바탕체 Light"/>
          <w:sz w:val="24"/>
          <w:szCs w:val="24"/>
        </w:rPr>
      </w:pPr>
      <w:r w:rsidRPr="009A71BD">
        <w:rPr>
          <w:rStyle w:val="3Char"/>
          <w:rFonts w:ascii="KoPub바탕체 Light" w:eastAsia="KoPub바탕체 Light" w:hint="eastAsia"/>
        </w:rPr>
        <w:t xml:space="preserve"> </w:t>
      </w:r>
      <w:r w:rsidRPr="009A71BD">
        <w:rPr>
          <w:rStyle w:val="3Char"/>
          <w:rFonts w:ascii="KoPub바탕체 Light" w:eastAsia="KoPub바탕체 Light" w:hint="eastAsia"/>
          <w:sz w:val="24"/>
          <w:szCs w:val="24"/>
        </w:rPr>
        <w:t>가. 사업목표</w:t>
      </w:r>
    </w:p>
    <w:p w14:paraId="085AE8FF" w14:textId="77777777" w:rsidR="002438F2" w:rsidRPr="009A71BD" w:rsidRDefault="002438F2" w:rsidP="00BD41B9">
      <w:pPr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 xml:space="preserve">  환경이 다른 청소년들이 한자리에 모여 소통하고 나아가 자신의 가진 재능 나눔을 통해 모든 세대와 소통하며 사회에 기여하도록 한다.</w:t>
      </w:r>
    </w:p>
    <w:p w14:paraId="085AE900" w14:textId="77777777" w:rsidR="002438F2" w:rsidRPr="009A71BD" w:rsidRDefault="002438F2" w:rsidP="00BD41B9">
      <w:pPr>
        <w:rPr>
          <w:rFonts w:ascii="KoPub바탕체 Light" w:eastAsia="KoPub바탕체 Light"/>
          <w:szCs w:val="24"/>
        </w:rPr>
      </w:pPr>
    </w:p>
    <w:p w14:paraId="085AE901" w14:textId="77777777" w:rsidR="002438F2" w:rsidRPr="009A71BD" w:rsidRDefault="002438F2" w:rsidP="00BD41B9">
      <w:pPr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 xml:space="preserve"> 나. 사업내용</w:t>
      </w:r>
    </w:p>
    <w:p w14:paraId="085AE902" w14:textId="363848CC" w:rsidR="002438F2" w:rsidRPr="009A71BD" w:rsidRDefault="0066792A" w:rsidP="00BD41B9">
      <w:pPr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 xml:space="preserve">1. </w:t>
      </w:r>
      <w:r w:rsidR="004035D1" w:rsidRPr="009A71BD">
        <w:rPr>
          <w:rFonts w:ascii="KoPub바탕체 Light" w:eastAsia="KoPub바탕체 Light" w:hint="eastAsia"/>
          <w:szCs w:val="24"/>
        </w:rPr>
        <w:t>긴급</w:t>
      </w:r>
      <w:r w:rsidR="00336614" w:rsidRPr="009A71BD">
        <w:rPr>
          <w:rFonts w:ascii="KoPub바탕체 Light" w:eastAsia="KoPub바탕체 Light" w:hint="eastAsia"/>
          <w:szCs w:val="24"/>
        </w:rPr>
        <w:t>구제</w:t>
      </w:r>
      <w:r w:rsidR="004035D1" w:rsidRPr="009A71BD">
        <w:rPr>
          <w:rFonts w:ascii="KoPub바탕체 Light" w:eastAsia="KoPub바탕체 Light" w:hint="eastAsia"/>
          <w:szCs w:val="24"/>
        </w:rPr>
        <w:t xml:space="preserve"> 및 </w:t>
      </w:r>
      <w:proofErr w:type="spellStart"/>
      <w:r w:rsidR="003879C6" w:rsidRPr="009A71BD">
        <w:rPr>
          <w:rFonts w:ascii="KoPub바탕체 Light" w:eastAsia="KoPub바탕체 Light" w:hint="eastAsia"/>
          <w:szCs w:val="24"/>
        </w:rPr>
        <w:t>물품</w:t>
      </w:r>
      <w:r w:rsidR="00336614" w:rsidRPr="009A71BD">
        <w:rPr>
          <w:rFonts w:ascii="KoPub바탕체 Light" w:eastAsia="KoPub바탕체 Light" w:hint="eastAsia"/>
          <w:szCs w:val="24"/>
        </w:rPr>
        <w:t>나눔</w:t>
      </w:r>
      <w:proofErr w:type="spellEnd"/>
    </w:p>
    <w:p w14:paraId="085AE903" w14:textId="47DFF7D9" w:rsidR="002438F2" w:rsidRPr="009A71BD" w:rsidRDefault="002438F2" w:rsidP="0066792A">
      <w:pPr>
        <w:pStyle w:val="a8"/>
        <w:numPr>
          <w:ilvl w:val="0"/>
          <w:numId w:val="16"/>
        </w:numPr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>기간</w:t>
      </w:r>
      <w:r w:rsidR="00195BE1" w:rsidRPr="009A71BD">
        <w:rPr>
          <w:rFonts w:ascii="KoPub바탕체 Light" w:eastAsia="KoPub바탕체 Light" w:hint="eastAsia"/>
          <w:szCs w:val="24"/>
        </w:rPr>
        <w:t xml:space="preserve">: </w:t>
      </w:r>
      <w:r w:rsidR="0066792A" w:rsidRPr="009A71BD">
        <w:rPr>
          <w:rFonts w:ascii="KoPub바탕체 Light" w:eastAsia="KoPub바탕체 Light" w:hint="eastAsia"/>
          <w:szCs w:val="24"/>
        </w:rPr>
        <w:t xml:space="preserve">2022년 </w:t>
      </w:r>
      <w:r w:rsidR="00380669" w:rsidRPr="009A71BD">
        <w:rPr>
          <w:rFonts w:ascii="KoPub바탕체 Light" w:eastAsia="KoPub바탕체 Light" w:hint="eastAsia"/>
          <w:szCs w:val="24"/>
        </w:rPr>
        <w:t>필요시</w:t>
      </w:r>
    </w:p>
    <w:p w14:paraId="7761609C" w14:textId="4643E3EC" w:rsidR="00336614" w:rsidRPr="009A71BD" w:rsidRDefault="00336614" w:rsidP="0066792A">
      <w:pPr>
        <w:pStyle w:val="a8"/>
        <w:numPr>
          <w:ilvl w:val="0"/>
          <w:numId w:val="16"/>
        </w:numPr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>대상: 보육원, 다문화권 어린이 및 청소년</w:t>
      </w:r>
    </w:p>
    <w:p w14:paraId="085AE905" w14:textId="76341074" w:rsidR="002438F2" w:rsidRPr="009A71BD" w:rsidRDefault="0051684C" w:rsidP="0066792A">
      <w:pPr>
        <w:pStyle w:val="a8"/>
        <w:numPr>
          <w:ilvl w:val="0"/>
          <w:numId w:val="16"/>
        </w:numPr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>세부</w:t>
      </w:r>
      <w:r w:rsidR="00D2338E" w:rsidRPr="009A71BD">
        <w:rPr>
          <w:rFonts w:ascii="KoPub바탕체 Light" w:eastAsia="KoPub바탕체 Light" w:hint="eastAsia"/>
          <w:szCs w:val="24"/>
        </w:rPr>
        <w:t>내용</w:t>
      </w:r>
      <w:r w:rsidR="0066792A" w:rsidRPr="009A71BD">
        <w:rPr>
          <w:rFonts w:ascii="KoPub바탕체 Light" w:eastAsia="KoPub바탕체 Light" w:hint="eastAsia"/>
          <w:szCs w:val="24"/>
        </w:rPr>
        <w:t>:</w:t>
      </w:r>
    </w:p>
    <w:p w14:paraId="3EB5A9FD" w14:textId="6DC33142" w:rsidR="00701D5E" w:rsidRPr="009A71BD" w:rsidRDefault="0066792A" w:rsidP="0066792A">
      <w:pPr>
        <w:ind w:leftChars="300" w:left="720"/>
        <w:rPr>
          <w:rFonts w:ascii="KoPub바탕체 Light" w:eastAsia="KoPub바탕체 Light" w:hint="eastAsia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>-</w:t>
      </w:r>
      <w:r w:rsidR="00701D5E" w:rsidRPr="009A71BD">
        <w:rPr>
          <w:rFonts w:ascii="KoPub바탕체 Light" w:eastAsia="KoPub바탕체 Light" w:hint="eastAsia"/>
          <w:szCs w:val="24"/>
        </w:rPr>
        <w:t>긴급 의료비 및 생활비</w:t>
      </w:r>
      <w:r w:rsidR="00336614" w:rsidRPr="009A71BD">
        <w:rPr>
          <w:rFonts w:ascii="KoPub바탕체 Light" w:eastAsia="KoPub바탕체 Light" w:hint="eastAsia"/>
          <w:szCs w:val="24"/>
        </w:rPr>
        <w:t>, 교육 비품</w:t>
      </w:r>
      <w:r w:rsidR="00C24CB7">
        <w:rPr>
          <w:rFonts w:ascii="KoPub바탕체 Light" w:eastAsia="KoPub바탕체 Light" w:hint="eastAsia"/>
          <w:szCs w:val="24"/>
        </w:rPr>
        <w:t xml:space="preserve"> 및</w:t>
      </w:r>
      <w:r w:rsidR="00C24CB7">
        <w:rPr>
          <w:rFonts w:ascii="KoPub바탕체 Light" w:eastAsia="KoPub바탕체 Light"/>
          <w:szCs w:val="24"/>
        </w:rPr>
        <w:t xml:space="preserve"> </w:t>
      </w:r>
      <w:r w:rsidR="00C24CB7">
        <w:rPr>
          <w:rFonts w:ascii="KoPub바탕체 Light" w:eastAsia="KoPub바탕체 Light" w:hint="eastAsia"/>
          <w:szCs w:val="24"/>
        </w:rPr>
        <w:t>행사지원</w:t>
      </w:r>
    </w:p>
    <w:p w14:paraId="50A46A67" w14:textId="10CE18AC" w:rsidR="00336614" w:rsidRPr="009A71BD" w:rsidRDefault="0066792A" w:rsidP="0066792A">
      <w:pPr>
        <w:ind w:leftChars="300" w:left="720"/>
        <w:rPr>
          <w:rFonts w:ascii="KoPub바탕체 Light" w:eastAsia="KoPub바탕체 Light"/>
          <w:szCs w:val="24"/>
        </w:rPr>
      </w:pPr>
      <w:r w:rsidRPr="009A71BD">
        <w:rPr>
          <w:rFonts w:ascii="KoPub바탕체 Light" w:eastAsia="KoPub바탕체 Light" w:hint="eastAsia"/>
          <w:szCs w:val="24"/>
        </w:rPr>
        <w:t>-</w:t>
      </w:r>
      <w:r w:rsidR="00550FB9" w:rsidRPr="009A71BD">
        <w:rPr>
          <w:rFonts w:ascii="KoPub바탕체 Light" w:eastAsia="KoPub바탕체 Light" w:hint="eastAsia"/>
          <w:szCs w:val="24"/>
        </w:rPr>
        <w:t xml:space="preserve">청소년들이 직접 만든 물품을 필요한 시설에 나누어 </w:t>
      </w:r>
      <w:r w:rsidR="009A71BD" w:rsidRPr="009A71BD">
        <w:rPr>
          <w:rFonts w:ascii="KoPub바탕체 Light" w:eastAsia="KoPub바탕체 Light" w:hint="eastAsia"/>
          <w:szCs w:val="24"/>
        </w:rPr>
        <w:t>줌</w:t>
      </w:r>
      <w:r w:rsidR="00550FB9" w:rsidRPr="009A71BD">
        <w:rPr>
          <w:rFonts w:ascii="KoPub바탕체 Light" w:eastAsia="KoPub바탕체 Light" w:hint="eastAsia"/>
          <w:szCs w:val="24"/>
        </w:rPr>
        <w:t>.</w:t>
      </w:r>
    </w:p>
    <w:p w14:paraId="01B067A1" w14:textId="77777777" w:rsidR="0066792A" w:rsidRPr="009A71BD" w:rsidRDefault="0066792A" w:rsidP="0066792A">
      <w:pPr>
        <w:ind w:leftChars="300" w:left="720"/>
        <w:rPr>
          <w:rFonts w:ascii="KoPub바탕체 Light" w:eastAsia="KoPub바탕체 Light"/>
          <w:szCs w:val="24"/>
        </w:rPr>
      </w:pPr>
    </w:p>
    <w:p w14:paraId="187F1719" w14:textId="5D59E653" w:rsidR="00701D5E" w:rsidRPr="009A71BD" w:rsidRDefault="00336614" w:rsidP="00BD41B9">
      <w:pPr>
        <w:rPr>
          <w:rFonts w:ascii="KoPub바탕체 Light" w:eastAsia="KoPub바탕체 Light"/>
          <w:noProof/>
        </w:rPr>
      </w:pPr>
      <w:r w:rsidRPr="009A71BD">
        <w:rPr>
          <w:rFonts w:ascii="KoPub바탕체 Light" w:eastAsia="KoPub바탕체 Light" w:hint="eastAsia"/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3B880458" wp14:editId="559A834D">
                <wp:simplePos x="0" y="0"/>
                <wp:positionH relativeFrom="column">
                  <wp:posOffset>1119505</wp:posOffset>
                </wp:positionH>
                <wp:positionV relativeFrom="paragraph">
                  <wp:posOffset>722231</wp:posOffset>
                </wp:positionV>
                <wp:extent cx="1350" cy="1034"/>
                <wp:effectExtent l="38100" t="38100" r="55880" b="56515"/>
                <wp:wrapNone/>
                <wp:docPr id="26" name="잉크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1350" cy="1034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DFD59D" id="잉크 26" o:spid="_x0000_s1026" type="#_x0000_t75" style="position:absolute;left:0;text-align:left;margin-left:85.5pt;margin-top:54.8pt;width:5.3pt;height:4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">
                <v:imagedata r:id="rId20" o:title=""/>
              </v:shape>
            </w:pict>
          </mc:Fallback>
        </mc:AlternateContent>
      </w:r>
      <w:r w:rsidRPr="009A71BD">
        <w:rPr>
          <w:rFonts w:ascii="KoPub바탕체 Light" w:eastAsia="KoPub바탕체 Light" w:hint="eastAsia"/>
          <w:noProof/>
        </w:rPr>
        <w:t xml:space="preserve"> </w:t>
      </w:r>
      <w:r w:rsidR="00A64071" w:rsidRPr="009A71BD">
        <w:rPr>
          <w:rFonts w:ascii="KoPub바탕체 Light" w:eastAsia="KoPub바탕체 Light" w:hint="eastAsia"/>
          <w:noProof/>
        </w:rPr>
        <w:drawing>
          <wp:inline distT="0" distB="0" distL="0" distR="0" wp14:anchorId="1F80FA03" wp14:editId="080646FB">
            <wp:extent cx="5449824" cy="3065806"/>
            <wp:effectExtent l="0" t="0" r="0" b="1270"/>
            <wp:docPr id="47" name="그림 2" descr="텍스트, 실내, 대비중, 테이블이(가) 표시된 사진&#10;&#10;자동 생성된 설명">
              <a:extLst xmlns:a="http://schemas.openxmlformats.org/drawingml/2006/main">
                <a:ext uri="{FF2B5EF4-FFF2-40B4-BE49-F238E27FC236}">
                  <a16:creationId xmlns:a16="http://schemas.microsoft.com/office/drawing/2014/main" id="{2986CB0B-D4F2-2693-EAB6-B25D0FCC39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그림 2" descr="텍스트, 실내, 대비중, 테이블이(가) 표시된 사진&#10;&#10;자동 생성된 설명">
                      <a:extLst>
                        <a:ext uri="{FF2B5EF4-FFF2-40B4-BE49-F238E27FC236}">
                          <a16:creationId xmlns:a16="http://schemas.microsoft.com/office/drawing/2014/main" id="{2986CB0B-D4F2-2693-EAB6-B25D0FCC39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1658" cy="308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5F523" w14:textId="7445AFE7" w:rsidR="00A64071" w:rsidRDefault="00A64071" w:rsidP="00BD41B9">
      <w:p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  <w:noProof/>
        </w:rPr>
        <w:drawing>
          <wp:inline distT="0" distB="0" distL="0" distR="0" wp14:anchorId="29DBD64D" wp14:editId="5AFED65E">
            <wp:extent cx="5530037" cy="1827840"/>
            <wp:effectExtent l="0" t="0" r="0" b="1270"/>
            <wp:docPr id="49" name="그림 49" descr="텍스트, 다른, 다양한, 같은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그림 49" descr="텍스트, 다른, 다양한, 같은이(가) 표시된 사진&#10;&#10;자동 생성된 설명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45" r="1362" b="45198"/>
                    <a:stretch/>
                  </pic:blipFill>
                  <pic:spPr bwMode="auto">
                    <a:xfrm>
                      <a:off x="0" y="0"/>
                      <a:ext cx="5543696" cy="183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7A25BC" w14:textId="13D84048" w:rsidR="00C24CB7" w:rsidRPr="009A71BD" w:rsidRDefault="00C24CB7" w:rsidP="00BD41B9">
      <w:pPr>
        <w:rPr>
          <w:rFonts w:ascii="KoPub바탕체 Light" w:eastAsia="KoPub바탕체 Light" w:hint="eastAsia"/>
        </w:rPr>
      </w:pPr>
      <w:r w:rsidRPr="00C24CB7">
        <w:rPr>
          <w:rFonts w:ascii="KoPub바탕체 Light" w:eastAsia="KoPub바탕체 Light"/>
        </w:rPr>
        <w:lastRenderedPageBreak/>
        <w:drawing>
          <wp:anchor distT="0" distB="0" distL="114300" distR="114300" simplePos="0" relativeHeight="251687936" behindDoc="0" locked="0" layoutInCell="1" allowOverlap="1" wp14:anchorId="3DF9B3C7" wp14:editId="407AC7CB">
            <wp:simplePos x="0" y="0"/>
            <wp:positionH relativeFrom="margin">
              <wp:posOffset>3455924</wp:posOffset>
            </wp:positionH>
            <wp:positionV relativeFrom="paragraph">
              <wp:posOffset>116205</wp:posOffset>
            </wp:positionV>
            <wp:extent cx="1858061" cy="2477801"/>
            <wp:effectExtent l="0" t="0" r="8890" b="0"/>
            <wp:wrapNone/>
            <wp:docPr id="8" name="그림 4" descr="대지, 군중이(가) 표시된 사진&#10;&#10;자동 생성된 설명">
              <a:extLst xmlns:a="http://schemas.openxmlformats.org/drawingml/2006/main">
                <a:ext uri="{FF2B5EF4-FFF2-40B4-BE49-F238E27FC236}">
                  <a16:creationId xmlns:a16="http://schemas.microsoft.com/office/drawing/2014/main" id="{5C5CA6E8-A711-7AE5-00DA-D04BD89976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그림 4" descr="대지, 군중이(가) 표시된 사진&#10;&#10;자동 생성된 설명">
                      <a:extLst>
                        <a:ext uri="{FF2B5EF4-FFF2-40B4-BE49-F238E27FC236}">
                          <a16:creationId xmlns:a16="http://schemas.microsoft.com/office/drawing/2014/main" id="{5C5CA6E8-A711-7AE5-00DA-D04BD89976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061" cy="2477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24CB7">
        <w:rPr>
          <w:rFonts w:ascii="KoPub바탕체 Light" w:eastAsia="KoPub바탕체 Light"/>
        </w:rPr>
        <w:drawing>
          <wp:anchor distT="0" distB="0" distL="114300" distR="114300" simplePos="0" relativeHeight="251689984" behindDoc="0" locked="0" layoutInCell="1" allowOverlap="1" wp14:anchorId="77F0A05E" wp14:editId="70FCECD3">
            <wp:simplePos x="0" y="0"/>
            <wp:positionH relativeFrom="margin">
              <wp:posOffset>98832</wp:posOffset>
            </wp:positionH>
            <wp:positionV relativeFrom="paragraph">
              <wp:posOffset>95098</wp:posOffset>
            </wp:positionV>
            <wp:extent cx="3335732" cy="2501800"/>
            <wp:effectExtent l="0" t="0" r="0" b="0"/>
            <wp:wrapNone/>
            <wp:docPr id="11" name="그림 10" descr="사람, 텐트, 천장, 서있는이(가) 표시된 사진&#10;&#10;자동 생성된 설명">
              <a:extLst xmlns:a="http://schemas.openxmlformats.org/drawingml/2006/main">
                <a:ext uri="{FF2B5EF4-FFF2-40B4-BE49-F238E27FC236}">
                  <a16:creationId xmlns:a16="http://schemas.microsoft.com/office/drawing/2014/main" id="{C9016A70-4F56-1919-A44A-FABDE7CC65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그림 10" descr="사람, 텐트, 천장, 서있는이(가) 표시된 사진&#10;&#10;자동 생성된 설명">
                      <a:extLst>
                        <a:ext uri="{FF2B5EF4-FFF2-40B4-BE49-F238E27FC236}">
                          <a16:creationId xmlns:a16="http://schemas.microsoft.com/office/drawing/2014/main" id="{C9016A70-4F56-1919-A44A-FABDE7CC65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256" cy="25051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8B619C" w14:textId="0EDC6C0E" w:rsidR="00701D5E" w:rsidRPr="009A71BD" w:rsidRDefault="00C24CB7" w:rsidP="00BD41B9">
      <w:pPr>
        <w:rPr>
          <w:rFonts w:ascii="KoPub바탕체 Light" w:eastAsia="KoPub바탕체 Light"/>
        </w:rPr>
      </w:pPr>
      <w:r w:rsidRPr="00C24CB7">
        <w:rPr>
          <w:rFonts w:ascii="KoPub바탕체 Light" w:eastAsia="KoPub바탕체 Light"/>
        </w:rPr>
        <w:drawing>
          <wp:anchor distT="0" distB="0" distL="114300" distR="114300" simplePos="0" relativeHeight="251688960" behindDoc="0" locked="0" layoutInCell="1" allowOverlap="1" wp14:anchorId="605CF95B" wp14:editId="7325AC61">
            <wp:simplePos x="0" y="0"/>
            <wp:positionH relativeFrom="margin">
              <wp:posOffset>2746781</wp:posOffset>
            </wp:positionH>
            <wp:positionV relativeFrom="paragraph">
              <wp:posOffset>2320874</wp:posOffset>
            </wp:positionV>
            <wp:extent cx="2567635" cy="3422414"/>
            <wp:effectExtent l="0" t="0" r="4445" b="6985"/>
            <wp:wrapNone/>
            <wp:docPr id="9" name="그림 8" descr="텍스트, 사람, 사람들, 그룹이(가) 표시된 사진&#10;&#10;자동 생성된 설명">
              <a:extLst xmlns:a="http://schemas.openxmlformats.org/drawingml/2006/main">
                <a:ext uri="{FF2B5EF4-FFF2-40B4-BE49-F238E27FC236}">
                  <a16:creationId xmlns:a16="http://schemas.microsoft.com/office/drawing/2014/main" id="{ECF8CC33-6A56-AB74-92EA-038E0AF66F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그림 8" descr="텍스트, 사람, 사람들, 그룹이(가) 표시된 사진&#10;&#10;자동 생성된 설명">
                      <a:extLst>
                        <a:ext uri="{FF2B5EF4-FFF2-40B4-BE49-F238E27FC236}">
                          <a16:creationId xmlns:a16="http://schemas.microsoft.com/office/drawing/2014/main" id="{ECF8CC33-6A56-AB74-92EA-038E0AF66F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635" cy="3422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2A8952ED" wp14:editId="64F43033">
            <wp:simplePos x="0" y="0"/>
            <wp:positionH relativeFrom="margin">
              <wp:posOffset>106045</wp:posOffset>
            </wp:positionH>
            <wp:positionV relativeFrom="paragraph">
              <wp:posOffset>2343150</wp:posOffset>
            </wp:positionV>
            <wp:extent cx="2560320" cy="3414395"/>
            <wp:effectExtent l="0" t="0" r="0" b="0"/>
            <wp:wrapSquare wrapText="bothSides"/>
            <wp:docPr id="10" name="그림 10" descr="텍스트, 테이블, 장식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그림 10" descr="텍스트, 테이블, 장식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341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4071" w:rsidRPr="009A71BD">
        <w:rPr>
          <w:rFonts w:ascii="KoPub바탕체 Light" w:eastAsia="KoPub바탕체 Light" w:hint="eastAsia"/>
        </w:rPr>
        <w:br w:type="page"/>
      </w:r>
      <w:r w:rsidR="0066792A" w:rsidRPr="009A71BD">
        <w:rPr>
          <w:rFonts w:ascii="KoPub바탕체 Light" w:eastAsia="KoPub바탕체 Light" w:hint="eastAsia"/>
        </w:rPr>
        <w:lastRenderedPageBreak/>
        <w:t>2.</w:t>
      </w:r>
      <w:r w:rsidR="00701D5E" w:rsidRPr="009A71BD">
        <w:rPr>
          <w:rFonts w:ascii="KoPub바탕체 Light" w:eastAsia="KoPub바탕체 Light" w:hint="eastAsia"/>
        </w:rPr>
        <w:t xml:space="preserve"> </w:t>
      </w:r>
      <w:r w:rsidR="0066792A" w:rsidRPr="009A71BD">
        <w:rPr>
          <w:rFonts w:ascii="KoPub바탕체 Light" w:eastAsia="KoPub바탕체 Light" w:hint="eastAsia"/>
        </w:rPr>
        <w:t xml:space="preserve">청소년 </w:t>
      </w:r>
      <w:r w:rsidR="004035D1" w:rsidRPr="009A71BD">
        <w:rPr>
          <w:rFonts w:ascii="KoPub바탕체 Light" w:eastAsia="KoPub바탕체 Light" w:hint="eastAsia"/>
        </w:rPr>
        <w:t>소그룹</w:t>
      </w:r>
      <w:r w:rsidR="0066792A" w:rsidRPr="009A71BD">
        <w:rPr>
          <w:rFonts w:ascii="KoPub바탕체 Light" w:eastAsia="KoPub바탕체 Light" w:hint="eastAsia"/>
        </w:rPr>
        <w:t xml:space="preserve"> 모임운동(천사의 빵집)</w:t>
      </w:r>
    </w:p>
    <w:p w14:paraId="332C77F6" w14:textId="29E04157" w:rsidR="00701D5E" w:rsidRPr="009A71BD" w:rsidRDefault="00701D5E" w:rsidP="0066792A">
      <w:pPr>
        <w:pStyle w:val="a8"/>
        <w:numPr>
          <w:ilvl w:val="0"/>
          <w:numId w:val="17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 xml:space="preserve">기간: </w:t>
      </w:r>
      <w:r w:rsidR="00DF6EC1" w:rsidRPr="009A71BD">
        <w:rPr>
          <w:rFonts w:ascii="KoPub바탕체 Light" w:eastAsia="KoPub바탕체 Light" w:hint="eastAsia"/>
        </w:rPr>
        <w:t>202</w:t>
      </w:r>
      <w:r w:rsidR="00224265" w:rsidRPr="009A71BD">
        <w:rPr>
          <w:rFonts w:ascii="KoPub바탕체 Light" w:eastAsia="KoPub바탕체 Light" w:hint="eastAsia"/>
        </w:rPr>
        <w:t>2</w:t>
      </w:r>
      <w:r w:rsidR="00DF6EC1" w:rsidRPr="009A71BD">
        <w:rPr>
          <w:rFonts w:ascii="KoPub바탕체 Light" w:eastAsia="KoPub바탕체 Light" w:hint="eastAsia"/>
        </w:rPr>
        <w:t>년1~12월</w:t>
      </w:r>
    </w:p>
    <w:p w14:paraId="1B3775F5" w14:textId="0C972EBB" w:rsidR="0066792A" w:rsidRPr="009A71BD" w:rsidRDefault="0066792A" w:rsidP="0066792A">
      <w:pPr>
        <w:pStyle w:val="a8"/>
        <w:numPr>
          <w:ilvl w:val="0"/>
          <w:numId w:val="17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대상: 국내외 어린이 및 청소년 누구나.</w:t>
      </w:r>
    </w:p>
    <w:p w14:paraId="4C02ED7C" w14:textId="5A29E209" w:rsidR="00701D5E" w:rsidRPr="009A71BD" w:rsidRDefault="00701D5E" w:rsidP="0066792A">
      <w:pPr>
        <w:pStyle w:val="a8"/>
        <w:numPr>
          <w:ilvl w:val="0"/>
          <w:numId w:val="17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세부내용</w:t>
      </w:r>
      <w:r w:rsidR="0066792A" w:rsidRPr="009A71BD">
        <w:rPr>
          <w:rFonts w:ascii="KoPub바탕체 Light" w:eastAsia="KoPub바탕체 Light" w:hint="eastAsia"/>
        </w:rPr>
        <w:t>:</w:t>
      </w:r>
    </w:p>
    <w:p w14:paraId="6C1E9D2F" w14:textId="25A126AC" w:rsidR="00224265" w:rsidRPr="009A71BD" w:rsidRDefault="00DF6EC1" w:rsidP="0066792A">
      <w:pPr>
        <w:pStyle w:val="a8"/>
        <w:numPr>
          <w:ilvl w:val="0"/>
          <w:numId w:val="18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어린이와 청소년들</w:t>
      </w:r>
      <w:r w:rsidR="00224265" w:rsidRPr="009A71BD">
        <w:rPr>
          <w:rFonts w:ascii="KoPub바탕체 Light" w:eastAsia="KoPub바탕체 Light" w:hint="eastAsia"/>
        </w:rPr>
        <w:t>이</w:t>
      </w:r>
      <w:r w:rsidRPr="009A71BD">
        <w:rPr>
          <w:rFonts w:ascii="KoPub바탕체 Light" w:eastAsia="KoPub바탕체 Light" w:hint="eastAsia"/>
        </w:rPr>
        <w:t xml:space="preserve"> </w:t>
      </w:r>
      <w:r w:rsidR="00550FB9" w:rsidRPr="009A71BD">
        <w:rPr>
          <w:rFonts w:ascii="KoPub바탕체 Light" w:eastAsia="KoPub바탕체 Light" w:hint="eastAsia"/>
        </w:rPr>
        <w:t xml:space="preserve">좋은 친구를 사귀고, </w:t>
      </w:r>
      <w:r w:rsidRPr="009A71BD">
        <w:rPr>
          <w:rFonts w:ascii="KoPub바탕체 Light" w:eastAsia="KoPub바탕체 Light" w:hint="eastAsia"/>
        </w:rPr>
        <w:t>건강하게 자신의 삶을 나눌 수 있</w:t>
      </w:r>
      <w:r w:rsidR="00550FB9" w:rsidRPr="009A71BD">
        <w:rPr>
          <w:rFonts w:ascii="KoPub바탕체 Light" w:eastAsia="KoPub바탕체 Light" w:hint="eastAsia"/>
        </w:rPr>
        <w:t>도록 돕는다.</w:t>
      </w:r>
      <w:r w:rsidR="00224265" w:rsidRPr="009A71BD">
        <w:rPr>
          <w:rFonts w:ascii="KoPub바탕체 Light" w:eastAsia="KoPub바탕체 Light" w:hint="eastAsia"/>
        </w:rPr>
        <w:t xml:space="preserve"> </w:t>
      </w:r>
    </w:p>
    <w:p w14:paraId="606519D9" w14:textId="0C94FE57" w:rsidR="00336614" w:rsidRPr="009A71BD" w:rsidRDefault="00550FB9" w:rsidP="0066792A">
      <w:pPr>
        <w:pStyle w:val="a8"/>
        <w:numPr>
          <w:ilvl w:val="0"/>
          <w:numId w:val="18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필요한</w:t>
      </w:r>
      <w:r w:rsidR="00DF6EC1" w:rsidRPr="009A71BD">
        <w:rPr>
          <w:rFonts w:ascii="KoPub바탕체 Light" w:eastAsia="KoPub바탕체 Light" w:hint="eastAsia"/>
        </w:rPr>
        <w:t xml:space="preserve"> 자원교사를 양성하고 교재 및 간식비를 지원한다.</w:t>
      </w:r>
    </w:p>
    <w:p w14:paraId="4AEE070D" w14:textId="77777777" w:rsidR="0066792A" w:rsidRPr="009A71BD" w:rsidRDefault="0066792A" w:rsidP="0066792A">
      <w:pPr>
        <w:pStyle w:val="a8"/>
        <w:numPr>
          <w:ilvl w:val="0"/>
          <w:numId w:val="18"/>
        </w:numPr>
        <w:rPr>
          <w:rFonts w:ascii="KoPub바탕체 Light" w:eastAsia="KoPub바탕체 Light"/>
        </w:rPr>
      </w:pPr>
    </w:p>
    <w:p w14:paraId="4584D5D3" w14:textId="32B51605" w:rsidR="00701D5E" w:rsidRPr="009A71BD" w:rsidRDefault="0006417B" w:rsidP="00BD41B9">
      <w:p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  <w:noProof/>
        </w:rPr>
        <w:drawing>
          <wp:inline distT="0" distB="0" distL="0" distR="0" wp14:anchorId="5F9C598F" wp14:editId="3B030BFA">
            <wp:extent cx="2294236" cy="1722323"/>
            <wp:effectExtent l="0" t="0" r="0" b="0"/>
            <wp:docPr id="45" name="그림 45" descr="텍스트, 테이블, 사람, 창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그림 45" descr="텍스트, 테이블, 사람, 창문이(가) 표시된 사진&#10;&#10;자동 생성된 설명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12734" cy="173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1BD">
        <w:rPr>
          <w:rFonts w:ascii="KoPub바탕체 Light" w:eastAsia="KoPub바탕체 Light" w:hint="eastAsia"/>
          <w:noProof/>
        </w:rPr>
        <w:drawing>
          <wp:inline distT="0" distB="0" distL="0" distR="0" wp14:anchorId="681A969B" wp14:editId="72FCA02C">
            <wp:extent cx="2333933" cy="1749971"/>
            <wp:effectExtent l="0" t="0" r="0" b="3175"/>
            <wp:docPr id="46" name="그림 46" descr="텍스트, 사람, 실내, 그룹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그림 46" descr="텍스트, 사람, 실내, 그룹이(가) 표시된 사진&#10;&#10;자동 생성된 설명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60075" cy="1769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4E8C7" w14:textId="4A28D0F1" w:rsidR="00701D5E" w:rsidRPr="009A71BD" w:rsidRDefault="00A64071" w:rsidP="00BD41B9">
      <w:p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  <w:noProof/>
        </w:rPr>
        <w:drawing>
          <wp:inline distT="0" distB="0" distL="0" distR="0" wp14:anchorId="1AE49541" wp14:editId="73961078">
            <wp:extent cx="2326234" cy="1511823"/>
            <wp:effectExtent l="0" t="0" r="0" b="0"/>
            <wp:docPr id="48" name="그림 48" descr="텍스트, 전자기기, 벽, 실내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그림 48" descr="텍스트, 전자기기, 벽, 실내이(가) 표시된 사진&#10;&#10;자동 생성된 설명"/>
                    <pic:cNvPicPr/>
                  </pic:nvPicPr>
                  <pic:blipFill rotWithShape="1">
                    <a:blip r:embed="rId29"/>
                    <a:srcRect l="951" t="2254" r="17110" b="3084"/>
                    <a:stretch/>
                  </pic:blipFill>
                  <pic:spPr bwMode="auto">
                    <a:xfrm>
                      <a:off x="0" y="0"/>
                      <a:ext cx="2358984" cy="1533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3E12CD" w14:textId="29304715" w:rsidR="00881F58" w:rsidRPr="009A71BD" w:rsidRDefault="00881F58">
      <w:pPr>
        <w:wordWrap/>
        <w:spacing w:after="0" w:line="300" w:lineRule="atLeast"/>
        <w:jc w:val="center"/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br w:type="page"/>
      </w:r>
    </w:p>
    <w:p w14:paraId="085AE914" w14:textId="1FC8FA7B" w:rsidR="00DF4FF9" w:rsidRPr="009A71BD" w:rsidRDefault="0066792A" w:rsidP="00BD41B9">
      <w:p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lastRenderedPageBreak/>
        <w:t xml:space="preserve">3. </w:t>
      </w:r>
      <w:r w:rsidR="00DF4FF9" w:rsidRPr="009A71BD">
        <w:rPr>
          <w:rFonts w:ascii="KoPub바탕체 Light" w:eastAsia="KoPub바탕체 Light" w:hint="eastAsia"/>
        </w:rPr>
        <w:t xml:space="preserve"> </w:t>
      </w:r>
      <w:proofErr w:type="spellStart"/>
      <w:r w:rsidR="00DF4FF9" w:rsidRPr="009A71BD">
        <w:rPr>
          <w:rFonts w:ascii="KoPub바탕체 Light" w:eastAsia="KoPub바탕체 Light" w:hint="eastAsia"/>
        </w:rPr>
        <w:t>동화일러스트</w:t>
      </w:r>
      <w:proofErr w:type="spellEnd"/>
      <w:r w:rsidR="00DF4FF9" w:rsidRPr="009A71BD">
        <w:rPr>
          <w:rFonts w:ascii="KoPub바탕체 Light" w:eastAsia="KoPub바탕체 Light" w:hint="eastAsia"/>
        </w:rPr>
        <w:t xml:space="preserve"> 봉사활동</w:t>
      </w:r>
    </w:p>
    <w:p w14:paraId="085AE915" w14:textId="7D22D27D" w:rsidR="00DF4FF9" w:rsidRPr="009A71BD" w:rsidRDefault="00DF4FF9" w:rsidP="00881F58">
      <w:pPr>
        <w:pStyle w:val="a8"/>
        <w:numPr>
          <w:ilvl w:val="0"/>
          <w:numId w:val="19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기간</w:t>
      </w:r>
      <w:r w:rsidR="00546E8A" w:rsidRPr="009A71BD">
        <w:rPr>
          <w:rFonts w:ascii="KoPub바탕체 Light" w:eastAsia="KoPub바탕체 Light" w:hint="eastAsia"/>
        </w:rPr>
        <w:t>: 202</w:t>
      </w:r>
      <w:r w:rsidR="00F37D36" w:rsidRPr="009A71BD">
        <w:rPr>
          <w:rFonts w:ascii="KoPub바탕체 Light" w:eastAsia="KoPub바탕체 Light" w:hint="eastAsia"/>
        </w:rPr>
        <w:t>2</w:t>
      </w:r>
      <w:r w:rsidRPr="009A71BD">
        <w:rPr>
          <w:rFonts w:ascii="KoPub바탕체 Light" w:eastAsia="KoPub바탕체 Light" w:hint="eastAsia"/>
        </w:rPr>
        <w:t>년 1월 ~ 12월</w:t>
      </w:r>
    </w:p>
    <w:p w14:paraId="085AE916" w14:textId="20302518" w:rsidR="00DF4FF9" w:rsidRPr="009A71BD" w:rsidRDefault="00DF4FF9" w:rsidP="00881F58">
      <w:pPr>
        <w:pStyle w:val="a8"/>
        <w:numPr>
          <w:ilvl w:val="0"/>
          <w:numId w:val="19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 xml:space="preserve">장소: </w:t>
      </w:r>
      <w:proofErr w:type="spellStart"/>
      <w:r w:rsidR="00380669" w:rsidRPr="009A71BD">
        <w:rPr>
          <w:rFonts w:ascii="KoPub바탕체 Light" w:eastAsia="KoPub바탕체 Light" w:hint="eastAsia"/>
        </w:rPr>
        <w:t>더호프</w:t>
      </w:r>
      <w:proofErr w:type="spellEnd"/>
      <w:r w:rsidR="00380669" w:rsidRPr="009A71BD">
        <w:rPr>
          <w:rFonts w:ascii="KoPub바탕체 Light" w:eastAsia="KoPub바탕체 Light" w:hint="eastAsia"/>
        </w:rPr>
        <w:t xml:space="preserve"> 사무실 및 </w:t>
      </w:r>
      <w:r w:rsidR="00AE6D0E" w:rsidRPr="009A71BD">
        <w:rPr>
          <w:rFonts w:ascii="KoPub바탕체 Light" w:eastAsia="KoPub바탕체 Light" w:hint="eastAsia"/>
        </w:rPr>
        <w:t>일러스트레이션 봉사자</w:t>
      </w:r>
      <w:r w:rsidR="00380669" w:rsidRPr="009A71BD">
        <w:rPr>
          <w:rFonts w:ascii="KoPub바탕체 Light" w:eastAsia="KoPub바탕체 Light" w:hint="eastAsia"/>
        </w:rPr>
        <w:t xml:space="preserve"> 자택</w:t>
      </w:r>
    </w:p>
    <w:p w14:paraId="085AE917" w14:textId="50BD7066" w:rsidR="00DF4FF9" w:rsidRPr="009A71BD" w:rsidRDefault="0051684C" w:rsidP="00881F58">
      <w:pPr>
        <w:pStyle w:val="a8"/>
        <w:numPr>
          <w:ilvl w:val="0"/>
          <w:numId w:val="19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세부</w:t>
      </w:r>
      <w:r w:rsidR="00DF4FF9" w:rsidRPr="009A71BD">
        <w:rPr>
          <w:rFonts w:ascii="KoPub바탕체 Light" w:eastAsia="KoPub바탕체 Light" w:hint="eastAsia"/>
        </w:rPr>
        <w:t>내용</w:t>
      </w:r>
      <w:r w:rsidR="00881F58" w:rsidRPr="009A71BD">
        <w:rPr>
          <w:rFonts w:ascii="KoPub바탕체 Light" w:eastAsia="KoPub바탕체 Light" w:hint="eastAsia"/>
        </w:rPr>
        <w:t>:</w:t>
      </w:r>
    </w:p>
    <w:p w14:paraId="085AE918" w14:textId="7ACEF116" w:rsidR="00AE6D0E" w:rsidRPr="009A71BD" w:rsidRDefault="00AE6D0E" w:rsidP="00881F58">
      <w:pPr>
        <w:pStyle w:val="a8"/>
        <w:numPr>
          <w:ilvl w:val="0"/>
          <w:numId w:val="18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어린이 창작 동화 원고를 연구하여 4~8 컷 삽화를 그</w:t>
      </w:r>
      <w:r w:rsidR="009A71BD" w:rsidRPr="009A71BD">
        <w:rPr>
          <w:rFonts w:ascii="KoPub바탕체 Light" w:eastAsia="KoPub바탕체 Light" w:hint="eastAsia"/>
        </w:rPr>
        <w:t>림</w:t>
      </w:r>
      <w:r w:rsidRPr="009A71BD">
        <w:rPr>
          <w:rFonts w:ascii="KoPub바탕체 Light" w:eastAsia="KoPub바탕체 Light" w:hint="eastAsia"/>
        </w:rPr>
        <w:t>.</w:t>
      </w:r>
    </w:p>
    <w:p w14:paraId="26540798" w14:textId="0D929508" w:rsidR="004035D1" w:rsidRPr="009A71BD" w:rsidRDefault="009A71BD" w:rsidP="00881F58">
      <w:pPr>
        <w:pStyle w:val="a8"/>
        <w:numPr>
          <w:ilvl w:val="0"/>
          <w:numId w:val="18"/>
        </w:numPr>
        <w:rPr>
          <w:rFonts w:ascii="KoPub바탕체 Light" w:eastAsia="KoPub바탕체 Light"/>
        </w:rPr>
      </w:pPr>
      <w:r w:rsidRPr="009A71BD">
        <w:rPr>
          <w:rFonts w:ascii="KoPub바탕체 Light" w:eastAsia="KoPub바탕체 Light" w:hint="eastAsia"/>
        </w:rPr>
        <w:t>그림을 그리면서 자신의 마음을 솔직하게 표현하고 서로 소통하게 됨.</w:t>
      </w:r>
    </w:p>
    <w:p w14:paraId="085AE91E" w14:textId="6BE5DD63" w:rsidR="00AE6D0E" w:rsidRPr="009A71BD" w:rsidRDefault="00F9395B" w:rsidP="00BD41B9">
      <w:pPr>
        <w:rPr>
          <w:rFonts w:ascii="KoPub바탕체 Light" w:eastAsia="KoPub바탕체 Light"/>
        </w:rPr>
      </w:pPr>
      <w:r>
        <w:rPr>
          <w:noProof/>
        </w:rPr>
        <w:drawing>
          <wp:inline distT="0" distB="0" distL="0" distR="0" wp14:anchorId="50A46F2D" wp14:editId="031C7B75">
            <wp:extent cx="6192520" cy="3483610"/>
            <wp:effectExtent l="0" t="0" r="0" b="254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AAB8C" w14:textId="572E6046" w:rsidR="00E40CA0" w:rsidRDefault="00881F58" w:rsidP="00BD41B9">
      <w:r>
        <w:rPr>
          <w:noProof/>
        </w:rPr>
        <w:drawing>
          <wp:anchor distT="0" distB="0" distL="114300" distR="114300" simplePos="0" relativeHeight="251685888" behindDoc="0" locked="0" layoutInCell="1" allowOverlap="1" wp14:anchorId="7A405D81" wp14:editId="7EB8F339">
            <wp:simplePos x="0" y="0"/>
            <wp:positionH relativeFrom="column">
              <wp:posOffset>3843655</wp:posOffset>
            </wp:positionH>
            <wp:positionV relativeFrom="paragraph">
              <wp:posOffset>19050</wp:posOffset>
            </wp:positionV>
            <wp:extent cx="2472055" cy="1856740"/>
            <wp:effectExtent l="0" t="0" r="4445" b="0"/>
            <wp:wrapThrough wrapText="bothSides">
              <wp:wrapPolygon edited="0">
                <wp:start x="0" y="0"/>
                <wp:lineTo x="0" y="21275"/>
                <wp:lineTo x="21472" y="21275"/>
                <wp:lineTo x="21472" y="0"/>
                <wp:lineTo x="0" y="0"/>
              </wp:wrapPolygon>
            </wp:wrapThrough>
            <wp:docPr id="44" name="그림 44" descr="텍스트, 테이블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그림 44" descr="텍스트, 테이블이(가) 표시된 사진&#10;&#10;자동 생성된 설명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2055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0CA0">
        <w:rPr>
          <w:noProof/>
        </w:rPr>
        <w:drawing>
          <wp:inline distT="0" distB="0" distL="0" distR="0" wp14:anchorId="6AAE1E1D" wp14:editId="076F5A84">
            <wp:extent cx="3679495" cy="1890385"/>
            <wp:effectExtent l="0" t="0" r="0" b="0"/>
            <wp:docPr id="1" name="그림 1" descr="실내, 천장, 바닥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그림 1" descr="실내, 천장, 바닥이(가) 표시된 사진&#10;&#10;자동 생성된 설명"/>
                    <pic:cNvPicPr/>
                  </pic:nvPicPr>
                  <pic:blipFill rotWithShape="1">
                    <a:blip r:embed="rId32"/>
                    <a:srcRect l="198" t="8821"/>
                    <a:stretch/>
                  </pic:blipFill>
                  <pic:spPr bwMode="auto">
                    <a:xfrm>
                      <a:off x="0" y="0"/>
                      <a:ext cx="3808453" cy="1956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40CA0" w:rsidSect="007A0989">
      <w:headerReference w:type="default" r:id="rId33"/>
      <w:footerReference w:type="default" r:id="rId34"/>
      <w:pgSz w:w="11906" w:h="16838"/>
      <w:pgMar w:top="1440" w:right="1077" w:bottom="1440" w:left="1077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27A366" w14:textId="77777777" w:rsidR="003E1652" w:rsidRDefault="003E1652" w:rsidP="00033668">
      <w:r>
        <w:separator/>
      </w:r>
    </w:p>
  </w:endnote>
  <w:endnote w:type="continuationSeparator" w:id="0">
    <w:p w14:paraId="3F6AFD8E" w14:textId="77777777" w:rsidR="003E1652" w:rsidRDefault="003E1652" w:rsidP="000336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oPub바탕체 Light">
    <w:panose1 w:val="02020603020101020101"/>
    <w:charset w:val="81"/>
    <w:family w:val="roman"/>
    <w:pitch w:val="variable"/>
    <w:sig w:usb0="800002A7" w:usb1="29D77CFB" w:usb2="00000010" w:usb3="00000000" w:csb0="00080000" w:csb1="00000000"/>
  </w:font>
  <w:font w:name="HaansoftBatang">
    <w:altName w:val="한컴바탕확장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한컴바탕">
    <w:panose1 w:val="02030600000101010101"/>
    <w:charset w:val="81"/>
    <w:family w:val="roman"/>
    <w:pitch w:val="variable"/>
    <w:sig w:usb0="F7FFAFFF" w:usb1="FBDFFFFF" w:usb2="00FFFFFF" w:usb3="00000000" w:csb0="8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5AE94B" w14:textId="77777777" w:rsidR="00DF4FF9" w:rsidRPr="001B016C" w:rsidRDefault="00DF4FF9" w:rsidP="001B016C">
    <w:pPr>
      <w:pStyle w:val="af1"/>
      <w:rPr>
        <w:rFonts w:asciiTheme="minorHAnsi" w:eastAsiaTheme="minorHAnsi" w:hAnsiTheme="minorHAnsi"/>
      </w:rPr>
    </w:pPr>
    <w:r w:rsidRPr="001B016C">
      <w:rPr>
        <w:rFonts w:asciiTheme="minorHAnsi" w:eastAsiaTheme="minorHAnsi" w:hAnsiTheme="minorHAnsi" w:hint="eastAsia"/>
        <w:color w:val="323E4F" w:themeColor="text2" w:themeShade="BF"/>
      </w:rPr>
      <w:t>T</w:t>
    </w:r>
    <w:r w:rsidRPr="001B016C">
      <w:rPr>
        <w:rFonts w:asciiTheme="minorHAnsi" w:eastAsiaTheme="minorHAnsi" w:hAnsiTheme="minorHAnsi"/>
        <w:color w:val="323E4F" w:themeColor="text2" w:themeShade="BF"/>
      </w:rPr>
      <w:t xml:space="preserve">HE HOPE                               </w:t>
    </w:r>
    <w:r w:rsidRPr="001B016C">
      <w:rPr>
        <w:rFonts w:asciiTheme="minorHAnsi" w:eastAsiaTheme="minorHAnsi" w:hAnsiTheme="minorHAnsi"/>
        <w:color w:val="323E4F" w:themeColor="text2" w:themeShade="BF"/>
      </w:rPr>
      <w:fldChar w:fldCharType="begin"/>
    </w:r>
    <w:r w:rsidRPr="001B016C">
      <w:rPr>
        <w:rFonts w:asciiTheme="minorHAnsi" w:eastAsiaTheme="minorHAnsi" w:hAnsiTheme="minorHAnsi"/>
        <w:color w:val="323E4F" w:themeColor="text2" w:themeShade="BF"/>
      </w:rPr>
      <w:instrText>PAGE   \* MERGEFORMAT</w:instrText>
    </w:r>
    <w:r w:rsidRPr="001B016C">
      <w:rPr>
        <w:rFonts w:asciiTheme="minorHAnsi" w:eastAsiaTheme="minorHAnsi" w:hAnsiTheme="minorHAnsi"/>
        <w:color w:val="323E4F" w:themeColor="text2" w:themeShade="BF"/>
      </w:rPr>
      <w:fldChar w:fldCharType="separate"/>
    </w:r>
    <w:r w:rsidR="00BF62A2" w:rsidRPr="00BF62A2">
      <w:rPr>
        <w:rFonts w:asciiTheme="minorHAnsi" w:eastAsiaTheme="minorHAnsi" w:hAnsiTheme="minorHAnsi"/>
        <w:noProof/>
        <w:color w:val="323E4F" w:themeColor="text2" w:themeShade="BF"/>
        <w:lang w:val="ko-KR"/>
      </w:rPr>
      <w:t>5</w:t>
    </w:r>
    <w:r w:rsidRPr="001B016C">
      <w:rPr>
        <w:rFonts w:asciiTheme="minorHAnsi" w:eastAsiaTheme="minorHAnsi" w:hAnsiTheme="minorHAnsi"/>
        <w:color w:val="323E4F" w:themeColor="text2" w:themeShade="BF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BCB5AA" w14:textId="77777777" w:rsidR="003E1652" w:rsidRDefault="003E1652" w:rsidP="00033668">
      <w:r>
        <w:separator/>
      </w:r>
    </w:p>
  </w:footnote>
  <w:footnote w:type="continuationSeparator" w:id="0">
    <w:p w14:paraId="0FCF839B" w14:textId="77777777" w:rsidR="003E1652" w:rsidRDefault="003E1652" w:rsidP="000336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5AE94A" w14:textId="77777777" w:rsidR="00DF4FF9" w:rsidRPr="00547517" w:rsidRDefault="00DF4FF9" w:rsidP="00033668">
    <w:pPr>
      <w:pStyle w:val="HeaderEven"/>
      <w:jc w:val="center"/>
    </w:pPr>
    <w:r>
      <w:rPr>
        <w:rFonts w:ascii="맑은 고딕" w:eastAsia="맑은 고딕" w:hAnsi="맑은 고딕"/>
        <w:noProof/>
        <w:sz w:val="22"/>
        <w:szCs w:val="22"/>
      </w:rPr>
      <w:drawing>
        <wp:anchor distT="0" distB="0" distL="114300" distR="114300" simplePos="0" relativeHeight="251659264" behindDoc="0" locked="0" layoutInCell="1" allowOverlap="1" wp14:anchorId="085AE94C" wp14:editId="085AE94D">
          <wp:simplePos x="0" y="0"/>
          <wp:positionH relativeFrom="margin">
            <wp:posOffset>5761355</wp:posOffset>
          </wp:positionH>
          <wp:positionV relativeFrom="paragraph">
            <wp:posOffset>-108585</wp:posOffset>
          </wp:positionV>
          <wp:extent cx="785495" cy="483911"/>
          <wp:effectExtent l="0" t="0" r="0" b="0"/>
          <wp:wrapNone/>
          <wp:docPr id="3" name="그림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_The Hope_F.jp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9531" t="26564" r="19010" b="35574"/>
                  <a:stretch/>
                </pic:blipFill>
                <pic:spPr bwMode="auto">
                  <a:xfrm>
                    <a:off x="0" y="0"/>
                    <a:ext cx="785495" cy="483911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1B016C">
      <w:rPr>
        <w:rFonts w:asciiTheme="minorHAnsi" w:eastAsiaTheme="minorHAnsi" w:hAnsiTheme="minorHAnsi" w:hint="eastAsia"/>
      </w:rPr>
      <w:t>모든</w:t>
    </w:r>
    <w:r w:rsidRPr="001B016C">
      <w:rPr>
        <w:rFonts w:asciiTheme="minorHAnsi" w:eastAsiaTheme="minorHAnsi" w:hAnsiTheme="minorHAnsi"/>
      </w:rPr>
      <w:t xml:space="preserve"> 세대와 소통하는 청소년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1801B5"/>
    <w:multiLevelType w:val="hybridMultilevel"/>
    <w:tmpl w:val="D898FAC2"/>
    <w:lvl w:ilvl="0" w:tplc="43C2D2EA">
      <w:start w:val="1"/>
      <w:numFmt w:val="decimalEnclosedCircle"/>
      <w:lvlText w:val="%1"/>
      <w:lvlJc w:val="right"/>
      <w:pPr>
        <w:ind w:left="1247" w:hanging="226"/>
      </w:pPr>
      <w:rPr>
        <w:rFonts w:asciiTheme="minorHAnsi" w:eastAsia="바탕" w:hAnsiTheme="minorHAnsi" w:hint="default"/>
      </w:rPr>
    </w:lvl>
    <w:lvl w:ilvl="1" w:tplc="04090019" w:tentative="1">
      <w:start w:val="1"/>
      <w:numFmt w:val="upperLetter"/>
      <w:lvlText w:val="%2."/>
      <w:lvlJc w:val="left"/>
      <w:pPr>
        <w:ind w:left="1937" w:hanging="400"/>
      </w:pPr>
    </w:lvl>
    <w:lvl w:ilvl="2" w:tplc="0409001B" w:tentative="1">
      <w:start w:val="1"/>
      <w:numFmt w:val="lowerRoman"/>
      <w:lvlText w:val="%3."/>
      <w:lvlJc w:val="right"/>
      <w:pPr>
        <w:ind w:left="2337" w:hanging="400"/>
      </w:pPr>
    </w:lvl>
    <w:lvl w:ilvl="3" w:tplc="0409000F" w:tentative="1">
      <w:start w:val="1"/>
      <w:numFmt w:val="decimal"/>
      <w:lvlText w:val="%4."/>
      <w:lvlJc w:val="left"/>
      <w:pPr>
        <w:ind w:left="2737" w:hanging="400"/>
      </w:pPr>
    </w:lvl>
    <w:lvl w:ilvl="4" w:tplc="04090019" w:tentative="1">
      <w:start w:val="1"/>
      <w:numFmt w:val="upperLetter"/>
      <w:lvlText w:val="%5."/>
      <w:lvlJc w:val="left"/>
      <w:pPr>
        <w:ind w:left="3137" w:hanging="400"/>
      </w:pPr>
    </w:lvl>
    <w:lvl w:ilvl="5" w:tplc="0409001B" w:tentative="1">
      <w:start w:val="1"/>
      <w:numFmt w:val="lowerRoman"/>
      <w:lvlText w:val="%6."/>
      <w:lvlJc w:val="right"/>
      <w:pPr>
        <w:ind w:left="3537" w:hanging="400"/>
      </w:pPr>
    </w:lvl>
    <w:lvl w:ilvl="6" w:tplc="0409000F" w:tentative="1">
      <w:start w:val="1"/>
      <w:numFmt w:val="decimal"/>
      <w:lvlText w:val="%7."/>
      <w:lvlJc w:val="left"/>
      <w:pPr>
        <w:ind w:left="3937" w:hanging="400"/>
      </w:pPr>
    </w:lvl>
    <w:lvl w:ilvl="7" w:tplc="04090019" w:tentative="1">
      <w:start w:val="1"/>
      <w:numFmt w:val="upperLetter"/>
      <w:lvlText w:val="%8."/>
      <w:lvlJc w:val="left"/>
      <w:pPr>
        <w:ind w:left="4337" w:hanging="400"/>
      </w:pPr>
    </w:lvl>
    <w:lvl w:ilvl="8" w:tplc="0409001B" w:tentative="1">
      <w:start w:val="1"/>
      <w:numFmt w:val="lowerRoman"/>
      <w:lvlText w:val="%9."/>
      <w:lvlJc w:val="right"/>
      <w:pPr>
        <w:ind w:left="4737" w:hanging="400"/>
      </w:pPr>
    </w:lvl>
  </w:abstractNum>
  <w:abstractNum w:abstractNumId="1" w15:restartNumberingAfterBreak="0">
    <w:nsid w:val="123A7BF9"/>
    <w:multiLevelType w:val="hybridMultilevel"/>
    <w:tmpl w:val="9A52A6C4"/>
    <w:lvl w:ilvl="0" w:tplc="AC8A974A">
      <w:start w:val="1"/>
      <w:numFmt w:val="bullet"/>
      <w:lvlText w:val="•"/>
      <w:lvlJc w:val="left"/>
      <w:pPr>
        <w:ind w:left="800" w:hanging="400"/>
      </w:pPr>
      <w:rPr>
        <w:rFonts w:ascii="바탕체" w:eastAsia="바탕체" w:hAnsi="바탕체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18AF2349"/>
    <w:multiLevelType w:val="hybridMultilevel"/>
    <w:tmpl w:val="671C1694"/>
    <w:lvl w:ilvl="0" w:tplc="6CC2D98C">
      <w:start w:val="2"/>
      <w:numFmt w:val="bullet"/>
      <w:lvlText w:val="-"/>
      <w:lvlJc w:val="left"/>
      <w:pPr>
        <w:ind w:left="1080" w:hanging="360"/>
      </w:pPr>
      <w:rPr>
        <w:rFonts w:ascii="바탕체" w:eastAsia="바탕체" w:hAnsi="바탕체" w:cs="굴림" w:hint="eastAsia"/>
      </w:rPr>
    </w:lvl>
    <w:lvl w:ilvl="1" w:tplc="04090003" w:tentative="1">
      <w:start w:val="1"/>
      <w:numFmt w:val="bullet"/>
      <w:lvlText w:val=""/>
      <w:lvlJc w:val="left"/>
      <w:pPr>
        <w:ind w:left="152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2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2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2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00"/>
      </w:pPr>
      <w:rPr>
        <w:rFonts w:ascii="Wingdings" w:hAnsi="Wingdings" w:hint="default"/>
      </w:rPr>
    </w:lvl>
  </w:abstractNum>
  <w:abstractNum w:abstractNumId="3" w15:restartNumberingAfterBreak="0">
    <w:nsid w:val="25877265"/>
    <w:multiLevelType w:val="hybridMultilevel"/>
    <w:tmpl w:val="DC6EEA58"/>
    <w:lvl w:ilvl="0" w:tplc="23D27E32">
      <w:start w:val="1"/>
      <w:numFmt w:val="decimal"/>
      <w:lvlText w:val="(%1)"/>
      <w:lvlJc w:val="left"/>
      <w:pPr>
        <w:ind w:left="775" w:hanging="375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" w15:restartNumberingAfterBreak="0">
    <w:nsid w:val="26E60DE4"/>
    <w:multiLevelType w:val="hybridMultilevel"/>
    <w:tmpl w:val="17C8BBE2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05" w:hanging="360"/>
      </w:pPr>
    </w:lvl>
    <w:lvl w:ilvl="2" w:tplc="FFFFFFFF" w:tentative="1">
      <w:start w:val="1"/>
      <w:numFmt w:val="lowerRoman"/>
      <w:lvlText w:val="%3."/>
      <w:lvlJc w:val="right"/>
      <w:pPr>
        <w:ind w:left="2225" w:hanging="180"/>
      </w:pPr>
    </w:lvl>
    <w:lvl w:ilvl="3" w:tplc="FFFFFFFF" w:tentative="1">
      <w:start w:val="1"/>
      <w:numFmt w:val="decimal"/>
      <w:lvlText w:val="%4."/>
      <w:lvlJc w:val="left"/>
      <w:pPr>
        <w:ind w:left="2945" w:hanging="360"/>
      </w:pPr>
    </w:lvl>
    <w:lvl w:ilvl="4" w:tplc="FFFFFFFF" w:tentative="1">
      <w:start w:val="1"/>
      <w:numFmt w:val="lowerLetter"/>
      <w:lvlText w:val="%5."/>
      <w:lvlJc w:val="left"/>
      <w:pPr>
        <w:ind w:left="3665" w:hanging="360"/>
      </w:pPr>
    </w:lvl>
    <w:lvl w:ilvl="5" w:tplc="FFFFFFFF" w:tentative="1">
      <w:start w:val="1"/>
      <w:numFmt w:val="lowerRoman"/>
      <w:lvlText w:val="%6."/>
      <w:lvlJc w:val="right"/>
      <w:pPr>
        <w:ind w:left="4385" w:hanging="180"/>
      </w:pPr>
    </w:lvl>
    <w:lvl w:ilvl="6" w:tplc="FFFFFFFF" w:tentative="1">
      <w:start w:val="1"/>
      <w:numFmt w:val="decimal"/>
      <w:lvlText w:val="%7."/>
      <w:lvlJc w:val="left"/>
      <w:pPr>
        <w:ind w:left="5105" w:hanging="360"/>
      </w:pPr>
    </w:lvl>
    <w:lvl w:ilvl="7" w:tplc="FFFFFFFF" w:tentative="1">
      <w:start w:val="1"/>
      <w:numFmt w:val="lowerLetter"/>
      <w:lvlText w:val="%8."/>
      <w:lvlJc w:val="left"/>
      <w:pPr>
        <w:ind w:left="5825" w:hanging="360"/>
      </w:pPr>
    </w:lvl>
    <w:lvl w:ilvl="8" w:tplc="FFFFFFFF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5" w15:restartNumberingAfterBreak="0">
    <w:nsid w:val="30980086"/>
    <w:multiLevelType w:val="hybridMultilevel"/>
    <w:tmpl w:val="679AD8EC"/>
    <w:lvl w:ilvl="0" w:tplc="AC8A974A">
      <w:start w:val="1"/>
      <w:numFmt w:val="bullet"/>
      <w:lvlText w:val="•"/>
      <w:lvlJc w:val="left"/>
      <w:pPr>
        <w:ind w:left="683" w:hanging="323"/>
      </w:pPr>
      <w:rPr>
        <w:rFonts w:ascii="바탕체" w:eastAsia="바탕체" w:hAnsi="바탕체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32017FC8"/>
    <w:multiLevelType w:val="hybridMultilevel"/>
    <w:tmpl w:val="FDA2C810"/>
    <w:lvl w:ilvl="0" w:tplc="AC8A974A">
      <w:start w:val="1"/>
      <w:numFmt w:val="bullet"/>
      <w:lvlText w:val="•"/>
      <w:lvlJc w:val="left"/>
      <w:pPr>
        <w:ind w:left="800" w:hanging="400"/>
      </w:pPr>
      <w:rPr>
        <w:rFonts w:ascii="바탕체" w:eastAsia="바탕체" w:hAnsi="바탕체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36FA5EE5"/>
    <w:multiLevelType w:val="hybridMultilevel"/>
    <w:tmpl w:val="6074D048"/>
    <w:lvl w:ilvl="0" w:tplc="AC8A974A">
      <w:start w:val="1"/>
      <w:numFmt w:val="bullet"/>
      <w:lvlText w:val="•"/>
      <w:lvlJc w:val="left"/>
      <w:pPr>
        <w:ind w:left="825" w:hanging="400"/>
      </w:pPr>
      <w:rPr>
        <w:rFonts w:ascii="바탕체" w:eastAsia="바탕체" w:hAnsi="바탕체" w:hint="eastAsia"/>
      </w:rPr>
    </w:lvl>
    <w:lvl w:ilvl="1" w:tplc="04090003" w:tentative="1">
      <w:start w:val="1"/>
      <w:numFmt w:val="bullet"/>
      <w:lvlText w:val=""/>
      <w:lvlJc w:val="left"/>
      <w:pPr>
        <w:ind w:left="1225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25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25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25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25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5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25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25" w:hanging="400"/>
      </w:pPr>
      <w:rPr>
        <w:rFonts w:ascii="Wingdings" w:hAnsi="Wingdings" w:hint="default"/>
      </w:rPr>
    </w:lvl>
  </w:abstractNum>
  <w:abstractNum w:abstractNumId="8" w15:restartNumberingAfterBreak="0">
    <w:nsid w:val="3BB669EB"/>
    <w:multiLevelType w:val="hybridMultilevel"/>
    <w:tmpl w:val="CFF81302"/>
    <w:lvl w:ilvl="0" w:tplc="7D7C79DE">
      <w:start w:val="2"/>
      <w:numFmt w:val="decimal"/>
      <w:lvlText w:val="(%1)"/>
      <w:lvlJc w:val="left"/>
      <w:pPr>
        <w:ind w:left="114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585" w:hanging="400"/>
      </w:pPr>
    </w:lvl>
    <w:lvl w:ilvl="2" w:tplc="0409001B" w:tentative="1">
      <w:start w:val="1"/>
      <w:numFmt w:val="lowerRoman"/>
      <w:lvlText w:val="%3."/>
      <w:lvlJc w:val="right"/>
      <w:pPr>
        <w:ind w:left="1985" w:hanging="400"/>
      </w:pPr>
    </w:lvl>
    <w:lvl w:ilvl="3" w:tplc="0409000F" w:tentative="1">
      <w:start w:val="1"/>
      <w:numFmt w:val="decimal"/>
      <w:lvlText w:val="%4."/>
      <w:lvlJc w:val="left"/>
      <w:pPr>
        <w:ind w:left="2385" w:hanging="400"/>
      </w:pPr>
    </w:lvl>
    <w:lvl w:ilvl="4" w:tplc="04090019" w:tentative="1">
      <w:start w:val="1"/>
      <w:numFmt w:val="upperLetter"/>
      <w:lvlText w:val="%5."/>
      <w:lvlJc w:val="left"/>
      <w:pPr>
        <w:ind w:left="2785" w:hanging="400"/>
      </w:pPr>
    </w:lvl>
    <w:lvl w:ilvl="5" w:tplc="0409001B" w:tentative="1">
      <w:start w:val="1"/>
      <w:numFmt w:val="lowerRoman"/>
      <w:lvlText w:val="%6."/>
      <w:lvlJc w:val="right"/>
      <w:pPr>
        <w:ind w:left="3185" w:hanging="400"/>
      </w:pPr>
    </w:lvl>
    <w:lvl w:ilvl="6" w:tplc="0409000F" w:tentative="1">
      <w:start w:val="1"/>
      <w:numFmt w:val="decimal"/>
      <w:lvlText w:val="%7."/>
      <w:lvlJc w:val="left"/>
      <w:pPr>
        <w:ind w:left="3585" w:hanging="400"/>
      </w:pPr>
    </w:lvl>
    <w:lvl w:ilvl="7" w:tplc="04090019" w:tentative="1">
      <w:start w:val="1"/>
      <w:numFmt w:val="upperLetter"/>
      <w:lvlText w:val="%8."/>
      <w:lvlJc w:val="left"/>
      <w:pPr>
        <w:ind w:left="3985" w:hanging="400"/>
      </w:pPr>
    </w:lvl>
    <w:lvl w:ilvl="8" w:tplc="0409001B" w:tentative="1">
      <w:start w:val="1"/>
      <w:numFmt w:val="lowerRoman"/>
      <w:lvlText w:val="%9."/>
      <w:lvlJc w:val="right"/>
      <w:pPr>
        <w:ind w:left="4385" w:hanging="400"/>
      </w:pPr>
    </w:lvl>
  </w:abstractNum>
  <w:abstractNum w:abstractNumId="9" w15:restartNumberingAfterBreak="0">
    <w:nsid w:val="456570CE"/>
    <w:multiLevelType w:val="hybridMultilevel"/>
    <w:tmpl w:val="C5AE39EC"/>
    <w:lvl w:ilvl="0" w:tplc="AC8A974A">
      <w:start w:val="1"/>
      <w:numFmt w:val="bullet"/>
      <w:lvlText w:val="•"/>
      <w:lvlJc w:val="left"/>
      <w:pPr>
        <w:ind w:left="800" w:hanging="400"/>
      </w:pPr>
      <w:rPr>
        <w:rFonts w:ascii="바탕체" w:eastAsia="바탕체" w:hAnsi="바탕체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 w15:restartNumberingAfterBreak="0">
    <w:nsid w:val="46A86E18"/>
    <w:multiLevelType w:val="hybridMultilevel"/>
    <w:tmpl w:val="17C8BBE2"/>
    <w:lvl w:ilvl="0" w:tplc="8E70DD72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5" w:hanging="360"/>
      </w:pPr>
    </w:lvl>
    <w:lvl w:ilvl="2" w:tplc="0409001B" w:tentative="1">
      <w:start w:val="1"/>
      <w:numFmt w:val="lowerRoman"/>
      <w:lvlText w:val="%3."/>
      <w:lvlJc w:val="right"/>
      <w:pPr>
        <w:ind w:left="2225" w:hanging="180"/>
      </w:pPr>
    </w:lvl>
    <w:lvl w:ilvl="3" w:tplc="0409000F" w:tentative="1">
      <w:start w:val="1"/>
      <w:numFmt w:val="decimal"/>
      <w:lvlText w:val="%4."/>
      <w:lvlJc w:val="left"/>
      <w:pPr>
        <w:ind w:left="2945" w:hanging="360"/>
      </w:pPr>
    </w:lvl>
    <w:lvl w:ilvl="4" w:tplc="04090019" w:tentative="1">
      <w:start w:val="1"/>
      <w:numFmt w:val="lowerLetter"/>
      <w:lvlText w:val="%5."/>
      <w:lvlJc w:val="left"/>
      <w:pPr>
        <w:ind w:left="3665" w:hanging="360"/>
      </w:pPr>
    </w:lvl>
    <w:lvl w:ilvl="5" w:tplc="0409001B" w:tentative="1">
      <w:start w:val="1"/>
      <w:numFmt w:val="lowerRoman"/>
      <w:lvlText w:val="%6."/>
      <w:lvlJc w:val="right"/>
      <w:pPr>
        <w:ind w:left="4385" w:hanging="180"/>
      </w:pPr>
    </w:lvl>
    <w:lvl w:ilvl="6" w:tplc="0409000F" w:tentative="1">
      <w:start w:val="1"/>
      <w:numFmt w:val="decimal"/>
      <w:lvlText w:val="%7."/>
      <w:lvlJc w:val="left"/>
      <w:pPr>
        <w:ind w:left="5105" w:hanging="360"/>
      </w:pPr>
    </w:lvl>
    <w:lvl w:ilvl="7" w:tplc="04090019" w:tentative="1">
      <w:start w:val="1"/>
      <w:numFmt w:val="lowerLetter"/>
      <w:lvlText w:val="%8."/>
      <w:lvlJc w:val="left"/>
      <w:pPr>
        <w:ind w:left="5825" w:hanging="360"/>
      </w:pPr>
    </w:lvl>
    <w:lvl w:ilvl="8" w:tplc="040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1" w15:restartNumberingAfterBreak="0">
    <w:nsid w:val="4CF3551F"/>
    <w:multiLevelType w:val="hybridMultilevel"/>
    <w:tmpl w:val="17C8BBE2"/>
    <w:lvl w:ilvl="0" w:tplc="FFFFFFF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05" w:hanging="360"/>
      </w:pPr>
    </w:lvl>
    <w:lvl w:ilvl="2" w:tplc="FFFFFFFF" w:tentative="1">
      <w:start w:val="1"/>
      <w:numFmt w:val="lowerRoman"/>
      <w:lvlText w:val="%3."/>
      <w:lvlJc w:val="right"/>
      <w:pPr>
        <w:ind w:left="2225" w:hanging="180"/>
      </w:pPr>
    </w:lvl>
    <w:lvl w:ilvl="3" w:tplc="FFFFFFFF" w:tentative="1">
      <w:start w:val="1"/>
      <w:numFmt w:val="decimal"/>
      <w:lvlText w:val="%4."/>
      <w:lvlJc w:val="left"/>
      <w:pPr>
        <w:ind w:left="2945" w:hanging="360"/>
      </w:pPr>
    </w:lvl>
    <w:lvl w:ilvl="4" w:tplc="FFFFFFFF" w:tentative="1">
      <w:start w:val="1"/>
      <w:numFmt w:val="lowerLetter"/>
      <w:lvlText w:val="%5."/>
      <w:lvlJc w:val="left"/>
      <w:pPr>
        <w:ind w:left="3665" w:hanging="360"/>
      </w:pPr>
    </w:lvl>
    <w:lvl w:ilvl="5" w:tplc="FFFFFFFF" w:tentative="1">
      <w:start w:val="1"/>
      <w:numFmt w:val="lowerRoman"/>
      <w:lvlText w:val="%6."/>
      <w:lvlJc w:val="right"/>
      <w:pPr>
        <w:ind w:left="4385" w:hanging="180"/>
      </w:pPr>
    </w:lvl>
    <w:lvl w:ilvl="6" w:tplc="FFFFFFFF" w:tentative="1">
      <w:start w:val="1"/>
      <w:numFmt w:val="decimal"/>
      <w:lvlText w:val="%7."/>
      <w:lvlJc w:val="left"/>
      <w:pPr>
        <w:ind w:left="5105" w:hanging="360"/>
      </w:pPr>
    </w:lvl>
    <w:lvl w:ilvl="7" w:tplc="FFFFFFFF" w:tentative="1">
      <w:start w:val="1"/>
      <w:numFmt w:val="lowerLetter"/>
      <w:lvlText w:val="%8."/>
      <w:lvlJc w:val="left"/>
      <w:pPr>
        <w:ind w:left="5825" w:hanging="360"/>
      </w:pPr>
    </w:lvl>
    <w:lvl w:ilvl="8" w:tplc="FFFFFFFF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2" w15:restartNumberingAfterBreak="0">
    <w:nsid w:val="56BC3C27"/>
    <w:multiLevelType w:val="hybridMultilevel"/>
    <w:tmpl w:val="AD4A8CFE"/>
    <w:lvl w:ilvl="0" w:tplc="145EBBB4">
      <w:start w:val="1"/>
      <w:numFmt w:val="decimalEnclosedCircle"/>
      <w:lvlText w:val="%1"/>
      <w:lvlJc w:val="right"/>
      <w:pPr>
        <w:ind w:left="624" w:hanging="227"/>
      </w:pPr>
      <w:rPr>
        <w:rFonts w:asciiTheme="minorHAnsi" w:eastAsia="바탕" w:hAnsiTheme="minorHAnsi" w:hint="default"/>
      </w:rPr>
    </w:lvl>
    <w:lvl w:ilvl="1" w:tplc="826AB1A6">
      <w:start w:val="1"/>
      <w:numFmt w:val="bullet"/>
      <w:lvlText w:val="•"/>
      <w:lvlJc w:val="left"/>
      <w:pPr>
        <w:ind w:left="964" w:hanging="340"/>
      </w:pPr>
      <w:rPr>
        <w:rFonts w:ascii="바탕체" w:eastAsia="바탕체" w:hAnsi="바탕체" w:hint="eastAsia"/>
      </w:r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 w15:restartNumberingAfterBreak="0">
    <w:nsid w:val="60E9046D"/>
    <w:multiLevelType w:val="hybridMultilevel"/>
    <w:tmpl w:val="32A083A0"/>
    <w:lvl w:ilvl="0" w:tplc="FAC88C48">
      <w:start w:val="2"/>
      <w:numFmt w:val="bullet"/>
      <w:lvlText w:val="-"/>
      <w:lvlJc w:val="left"/>
      <w:pPr>
        <w:ind w:left="760" w:hanging="360"/>
      </w:pPr>
      <w:rPr>
        <w:rFonts w:ascii="바탕체" w:eastAsia="바탕체" w:hAnsi="바탕체" w:cs="굴림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 w15:restartNumberingAfterBreak="0">
    <w:nsid w:val="67BB3DEA"/>
    <w:multiLevelType w:val="hybridMultilevel"/>
    <w:tmpl w:val="907C6A20"/>
    <w:lvl w:ilvl="0" w:tplc="2FEA6AE0">
      <w:start w:val="2"/>
      <w:numFmt w:val="bullet"/>
      <w:lvlText w:val="-"/>
      <w:lvlJc w:val="left"/>
      <w:pPr>
        <w:ind w:left="760" w:hanging="360"/>
      </w:pPr>
      <w:rPr>
        <w:rFonts w:ascii="바탕체" w:eastAsia="바탕체" w:hAnsi="바탕체" w:cs="굴림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 w15:restartNumberingAfterBreak="0">
    <w:nsid w:val="6F8932A3"/>
    <w:multiLevelType w:val="hybridMultilevel"/>
    <w:tmpl w:val="B804F180"/>
    <w:lvl w:ilvl="0" w:tplc="AC8A974A">
      <w:start w:val="1"/>
      <w:numFmt w:val="bullet"/>
      <w:lvlText w:val="•"/>
      <w:lvlJc w:val="left"/>
      <w:pPr>
        <w:ind w:left="800" w:hanging="400"/>
      </w:pPr>
      <w:rPr>
        <w:rFonts w:ascii="바탕체" w:eastAsia="바탕체" w:hAnsi="바탕체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 w15:restartNumberingAfterBreak="0">
    <w:nsid w:val="6FF67EBF"/>
    <w:multiLevelType w:val="hybridMultilevel"/>
    <w:tmpl w:val="AD4A8CFE"/>
    <w:lvl w:ilvl="0" w:tplc="145EBBB4">
      <w:start w:val="1"/>
      <w:numFmt w:val="decimalEnclosedCircle"/>
      <w:lvlText w:val="%1"/>
      <w:lvlJc w:val="right"/>
      <w:pPr>
        <w:ind w:left="624" w:hanging="227"/>
      </w:pPr>
      <w:rPr>
        <w:rFonts w:asciiTheme="minorHAnsi" w:eastAsia="바탕" w:hAnsiTheme="minorHAnsi" w:hint="default"/>
      </w:rPr>
    </w:lvl>
    <w:lvl w:ilvl="1" w:tplc="826AB1A6">
      <w:start w:val="1"/>
      <w:numFmt w:val="bullet"/>
      <w:lvlText w:val="•"/>
      <w:lvlJc w:val="left"/>
      <w:pPr>
        <w:ind w:left="964" w:hanging="340"/>
      </w:pPr>
      <w:rPr>
        <w:rFonts w:ascii="바탕체" w:eastAsia="바탕체" w:hAnsi="바탕체" w:hint="eastAsia"/>
      </w:r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7" w15:restartNumberingAfterBreak="0">
    <w:nsid w:val="72B97E34"/>
    <w:multiLevelType w:val="hybridMultilevel"/>
    <w:tmpl w:val="AE5A656E"/>
    <w:lvl w:ilvl="0" w:tplc="AC8A974A">
      <w:start w:val="1"/>
      <w:numFmt w:val="bullet"/>
      <w:lvlText w:val="•"/>
      <w:lvlJc w:val="left"/>
      <w:pPr>
        <w:ind w:left="800" w:hanging="400"/>
      </w:pPr>
      <w:rPr>
        <w:rFonts w:ascii="바탕체" w:eastAsia="바탕체" w:hAnsi="바탕체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 w15:restartNumberingAfterBreak="0">
    <w:nsid w:val="72E91957"/>
    <w:multiLevelType w:val="hybridMultilevel"/>
    <w:tmpl w:val="B5DAFAE4"/>
    <w:lvl w:ilvl="0" w:tplc="AC8A974A">
      <w:start w:val="1"/>
      <w:numFmt w:val="bullet"/>
      <w:lvlText w:val="•"/>
      <w:lvlJc w:val="left"/>
      <w:pPr>
        <w:ind w:left="800" w:hanging="400"/>
      </w:pPr>
      <w:rPr>
        <w:rFonts w:ascii="바탕체" w:eastAsia="바탕체" w:hAnsi="바탕체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 w15:restartNumberingAfterBreak="0">
    <w:nsid w:val="772A5BB0"/>
    <w:multiLevelType w:val="hybridMultilevel"/>
    <w:tmpl w:val="9092B87A"/>
    <w:lvl w:ilvl="0" w:tplc="AC8A974A">
      <w:start w:val="1"/>
      <w:numFmt w:val="bullet"/>
      <w:lvlText w:val="•"/>
      <w:lvlJc w:val="left"/>
      <w:pPr>
        <w:ind w:left="800" w:hanging="400"/>
      </w:pPr>
      <w:rPr>
        <w:rFonts w:ascii="바탕체" w:eastAsia="바탕체" w:hAnsi="바탕체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 w16cid:durableId="650520555">
    <w:abstractNumId w:val="5"/>
  </w:num>
  <w:num w:numId="2" w16cid:durableId="1106579897">
    <w:abstractNumId w:val="0"/>
  </w:num>
  <w:num w:numId="3" w16cid:durableId="469979281">
    <w:abstractNumId w:val="16"/>
  </w:num>
  <w:num w:numId="4" w16cid:durableId="603028460">
    <w:abstractNumId w:val="12"/>
  </w:num>
  <w:num w:numId="5" w16cid:durableId="2035419918">
    <w:abstractNumId w:val="7"/>
  </w:num>
  <w:num w:numId="6" w16cid:durableId="385375960">
    <w:abstractNumId w:val="10"/>
  </w:num>
  <w:num w:numId="7" w16cid:durableId="1503396151">
    <w:abstractNumId w:val="11"/>
  </w:num>
  <w:num w:numId="8" w16cid:durableId="610865162">
    <w:abstractNumId w:val="4"/>
  </w:num>
  <w:num w:numId="9" w16cid:durableId="711613337">
    <w:abstractNumId w:val="8"/>
  </w:num>
  <w:num w:numId="10" w16cid:durableId="2073236507">
    <w:abstractNumId w:val="3"/>
  </w:num>
  <w:num w:numId="11" w16cid:durableId="551619898">
    <w:abstractNumId w:val="1"/>
  </w:num>
  <w:num w:numId="12" w16cid:durableId="1405487584">
    <w:abstractNumId w:val="19"/>
  </w:num>
  <w:num w:numId="13" w16cid:durableId="190800723">
    <w:abstractNumId w:val="9"/>
  </w:num>
  <w:num w:numId="14" w16cid:durableId="1071152190">
    <w:abstractNumId w:val="6"/>
  </w:num>
  <w:num w:numId="15" w16cid:durableId="2100365406">
    <w:abstractNumId w:val="2"/>
  </w:num>
  <w:num w:numId="16" w16cid:durableId="130637089">
    <w:abstractNumId w:val="17"/>
  </w:num>
  <w:num w:numId="17" w16cid:durableId="320038964">
    <w:abstractNumId w:val="15"/>
  </w:num>
  <w:num w:numId="18" w16cid:durableId="857079940">
    <w:abstractNumId w:val="13"/>
  </w:num>
  <w:num w:numId="19" w16cid:durableId="1849438430">
    <w:abstractNumId w:val="18"/>
  </w:num>
  <w:num w:numId="20" w16cid:durableId="9086853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attachedTemplate r:id="rId1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LS0MLIwMDAwtzQ2NzRU0lEKTi0uzszPAymwqAUA5IE2PCwAAAA="/>
  </w:docVars>
  <w:rsids>
    <w:rsidRoot w:val="00037EDB"/>
    <w:rsid w:val="0000606D"/>
    <w:rsid w:val="00033668"/>
    <w:rsid w:val="00036422"/>
    <w:rsid w:val="00037EDB"/>
    <w:rsid w:val="00043D6A"/>
    <w:rsid w:val="00061B18"/>
    <w:rsid w:val="0006417B"/>
    <w:rsid w:val="00066C2A"/>
    <w:rsid w:val="000741DF"/>
    <w:rsid w:val="00074343"/>
    <w:rsid w:val="000815AE"/>
    <w:rsid w:val="00093260"/>
    <w:rsid w:val="00097636"/>
    <w:rsid w:val="000E205B"/>
    <w:rsid w:val="000E5A6C"/>
    <w:rsid w:val="000E61F9"/>
    <w:rsid w:val="0015684E"/>
    <w:rsid w:val="00167619"/>
    <w:rsid w:val="00195BE1"/>
    <w:rsid w:val="001B016C"/>
    <w:rsid w:val="001B193D"/>
    <w:rsid w:val="001C22D5"/>
    <w:rsid w:val="001C5C9C"/>
    <w:rsid w:val="001D448E"/>
    <w:rsid w:val="001F0F3B"/>
    <w:rsid w:val="00203CBD"/>
    <w:rsid w:val="002100BA"/>
    <w:rsid w:val="00222E80"/>
    <w:rsid w:val="00224265"/>
    <w:rsid w:val="00224C4F"/>
    <w:rsid w:val="0022556B"/>
    <w:rsid w:val="00233039"/>
    <w:rsid w:val="00236950"/>
    <w:rsid w:val="00240431"/>
    <w:rsid w:val="002438F2"/>
    <w:rsid w:val="002652D7"/>
    <w:rsid w:val="002736D6"/>
    <w:rsid w:val="00276BEF"/>
    <w:rsid w:val="002932F4"/>
    <w:rsid w:val="00293511"/>
    <w:rsid w:val="002D0076"/>
    <w:rsid w:val="002E0622"/>
    <w:rsid w:val="002E5E98"/>
    <w:rsid w:val="002F3431"/>
    <w:rsid w:val="00302D4A"/>
    <w:rsid w:val="003036E0"/>
    <w:rsid w:val="00306DB3"/>
    <w:rsid w:val="00327360"/>
    <w:rsid w:val="00336614"/>
    <w:rsid w:val="003475AF"/>
    <w:rsid w:val="00380669"/>
    <w:rsid w:val="003879C6"/>
    <w:rsid w:val="003943CF"/>
    <w:rsid w:val="003C77EC"/>
    <w:rsid w:val="003E1652"/>
    <w:rsid w:val="003E2DB9"/>
    <w:rsid w:val="003E44F0"/>
    <w:rsid w:val="003E4939"/>
    <w:rsid w:val="003F1CBC"/>
    <w:rsid w:val="003F3102"/>
    <w:rsid w:val="003F7193"/>
    <w:rsid w:val="00402909"/>
    <w:rsid w:val="004035D1"/>
    <w:rsid w:val="004219AA"/>
    <w:rsid w:val="00434487"/>
    <w:rsid w:val="00435BE1"/>
    <w:rsid w:val="004617B5"/>
    <w:rsid w:val="00465A8B"/>
    <w:rsid w:val="004760D3"/>
    <w:rsid w:val="0047613A"/>
    <w:rsid w:val="00476902"/>
    <w:rsid w:val="00477739"/>
    <w:rsid w:val="004879F5"/>
    <w:rsid w:val="00494013"/>
    <w:rsid w:val="004B7775"/>
    <w:rsid w:val="004C74D2"/>
    <w:rsid w:val="00513E0A"/>
    <w:rsid w:val="0051684C"/>
    <w:rsid w:val="00520A42"/>
    <w:rsid w:val="00542903"/>
    <w:rsid w:val="00542B8E"/>
    <w:rsid w:val="00546E8A"/>
    <w:rsid w:val="00547517"/>
    <w:rsid w:val="00550FB9"/>
    <w:rsid w:val="005854AA"/>
    <w:rsid w:val="0059017E"/>
    <w:rsid w:val="005A25FC"/>
    <w:rsid w:val="005A3923"/>
    <w:rsid w:val="005A6F23"/>
    <w:rsid w:val="005C2EC2"/>
    <w:rsid w:val="005C677F"/>
    <w:rsid w:val="005C76D8"/>
    <w:rsid w:val="005E0D05"/>
    <w:rsid w:val="00606C69"/>
    <w:rsid w:val="00610628"/>
    <w:rsid w:val="00650EE9"/>
    <w:rsid w:val="0066792A"/>
    <w:rsid w:val="00675AD1"/>
    <w:rsid w:val="006C1E9C"/>
    <w:rsid w:val="006F0BBF"/>
    <w:rsid w:val="006F478E"/>
    <w:rsid w:val="00701D5E"/>
    <w:rsid w:val="00726546"/>
    <w:rsid w:val="007268C6"/>
    <w:rsid w:val="00745214"/>
    <w:rsid w:val="0074679D"/>
    <w:rsid w:val="0076773F"/>
    <w:rsid w:val="00777101"/>
    <w:rsid w:val="007A0989"/>
    <w:rsid w:val="007A1E24"/>
    <w:rsid w:val="007D19DD"/>
    <w:rsid w:val="007F1A7E"/>
    <w:rsid w:val="007F1B59"/>
    <w:rsid w:val="007F3EEB"/>
    <w:rsid w:val="007F7B97"/>
    <w:rsid w:val="0080556F"/>
    <w:rsid w:val="00807438"/>
    <w:rsid w:val="00824842"/>
    <w:rsid w:val="0083504F"/>
    <w:rsid w:val="008418F1"/>
    <w:rsid w:val="0084527F"/>
    <w:rsid w:val="0085085B"/>
    <w:rsid w:val="008649D9"/>
    <w:rsid w:val="00870CF4"/>
    <w:rsid w:val="00881F58"/>
    <w:rsid w:val="008D2A5A"/>
    <w:rsid w:val="008D5C07"/>
    <w:rsid w:val="008E00A7"/>
    <w:rsid w:val="00914F4A"/>
    <w:rsid w:val="00931709"/>
    <w:rsid w:val="009A10DA"/>
    <w:rsid w:val="009A71BD"/>
    <w:rsid w:val="009A78BA"/>
    <w:rsid w:val="009C5511"/>
    <w:rsid w:val="009C68D0"/>
    <w:rsid w:val="009E42AB"/>
    <w:rsid w:val="00A068F6"/>
    <w:rsid w:val="00A408D6"/>
    <w:rsid w:val="00A409CF"/>
    <w:rsid w:val="00A64071"/>
    <w:rsid w:val="00A67AE5"/>
    <w:rsid w:val="00A67B69"/>
    <w:rsid w:val="00A73DFD"/>
    <w:rsid w:val="00A83754"/>
    <w:rsid w:val="00AC05EC"/>
    <w:rsid w:val="00AC4AE2"/>
    <w:rsid w:val="00AE4686"/>
    <w:rsid w:val="00AE6D0E"/>
    <w:rsid w:val="00B04095"/>
    <w:rsid w:val="00B055E9"/>
    <w:rsid w:val="00B12AD2"/>
    <w:rsid w:val="00B16EEE"/>
    <w:rsid w:val="00B227E5"/>
    <w:rsid w:val="00B23E1F"/>
    <w:rsid w:val="00B257EA"/>
    <w:rsid w:val="00B379D5"/>
    <w:rsid w:val="00B42958"/>
    <w:rsid w:val="00B60326"/>
    <w:rsid w:val="00B62C98"/>
    <w:rsid w:val="00B63E6A"/>
    <w:rsid w:val="00B80E79"/>
    <w:rsid w:val="00B80F1C"/>
    <w:rsid w:val="00B85540"/>
    <w:rsid w:val="00B879A9"/>
    <w:rsid w:val="00B90D34"/>
    <w:rsid w:val="00BA168D"/>
    <w:rsid w:val="00BC3D9B"/>
    <w:rsid w:val="00BC6322"/>
    <w:rsid w:val="00BC6BF0"/>
    <w:rsid w:val="00BC7D8A"/>
    <w:rsid w:val="00BD41B9"/>
    <w:rsid w:val="00BE48E5"/>
    <w:rsid w:val="00BE7BD5"/>
    <w:rsid w:val="00BF60E1"/>
    <w:rsid w:val="00BF62A2"/>
    <w:rsid w:val="00BF6A4F"/>
    <w:rsid w:val="00C0199C"/>
    <w:rsid w:val="00C01DC7"/>
    <w:rsid w:val="00C03AA6"/>
    <w:rsid w:val="00C167EB"/>
    <w:rsid w:val="00C24CB7"/>
    <w:rsid w:val="00C5207D"/>
    <w:rsid w:val="00C5701A"/>
    <w:rsid w:val="00C67A23"/>
    <w:rsid w:val="00C8777F"/>
    <w:rsid w:val="00C92013"/>
    <w:rsid w:val="00C95B9E"/>
    <w:rsid w:val="00C97E0E"/>
    <w:rsid w:val="00CA4DA0"/>
    <w:rsid w:val="00CA5849"/>
    <w:rsid w:val="00CC730C"/>
    <w:rsid w:val="00CD2A64"/>
    <w:rsid w:val="00CD4227"/>
    <w:rsid w:val="00CE3637"/>
    <w:rsid w:val="00CE3B66"/>
    <w:rsid w:val="00CF7FB7"/>
    <w:rsid w:val="00D0229C"/>
    <w:rsid w:val="00D179B6"/>
    <w:rsid w:val="00D20263"/>
    <w:rsid w:val="00D2338E"/>
    <w:rsid w:val="00D23A6F"/>
    <w:rsid w:val="00D26256"/>
    <w:rsid w:val="00D44FC8"/>
    <w:rsid w:val="00D53679"/>
    <w:rsid w:val="00D57698"/>
    <w:rsid w:val="00D65E64"/>
    <w:rsid w:val="00D66426"/>
    <w:rsid w:val="00D70DE8"/>
    <w:rsid w:val="00D7113A"/>
    <w:rsid w:val="00D861F3"/>
    <w:rsid w:val="00D86C61"/>
    <w:rsid w:val="00DB46AB"/>
    <w:rsid w:val="00DB5299"/>
    <w:rsid w:val="00DD1A38"/>
    <w:rsid w:val="00DD4CA0"/>
    <w:rsid w:val="00DD5FA8"/>
    <w:rsid w:val="00DF00C4"/>
    <w:rsid w:val="00DF4FF9"/>
    <w:rsid w:val="00DF6EC1"/>
    <w:rsid w:val="00E13065"/>
    <w:rsid w:val="00E1554C"/>
    <w:rsid w:val="00E1606A"/>
    <w:rsid w:val="00E229C6"/>
    <w:rsid w:val="00E24A83"/>
    <w:rsid w:val="00E26419"/>
    <w:rsid w:val="00E36607"/>
    <w:rsid w:val="00E40CA0"/>
    <w:rsid w:val="00E43722"/>
    <w:rsid w:val="00E4570E"/>
    <w:rsid w:val="00E647C9"/>
    <w:rsid w:val="00E753DE"/>
    <w:rsid w:val="00E90907"/>
    <w:rsid w:val="00EC6A68"/>
    <w:rsid w:val="00EF7D36"/>
    <w:rsid w:val="00F02F98"/>
    <w:rsid w:val="00F04102"/>
    <w:rsid w:val="00F15559"/>
    <w:rsid w:val="00F20BA3"/>
    <w:rsid w:val="00F33A31"/>
    <w:rsid w:val="00F37D36"/>
    <w:rsid w:val="00F87671"/>
    <w:rsid w:val="00F9358B"/>
    <w:rsid w:val="00F9395B"/>
    <w:rsid w:val="00FA39B2"/>
    <w:rsid w:val="00FA799E"/>
    <w:rsid w:val="00FB5FA4"/>
    <w:rsid w:val="00FD7290"/>
    <w:rsid w:val="00FF1F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85AE8B4"/>
  <w15:chartTrackingRefBased/>
  <w15:docId w15:val="{37F12553-3F3C-4254-A7E4-C9822A00EF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="Times New Roman"/>
        <w:sz w:val="22"/>
        <w:szCs w:val="22"/>
        <w:lang w:val="en-US" w:eastAsia="ko-KR" w:bidi="ar-SA"/>
      </w:rPr>
    </w:rPrDefault>
    <w:pPrDefault>
      <w:pPr>
        <w:spacing w:line="300" w:lineRule="atLeast"/>
        <w:jc w:val="center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100BA"/>
    <w:pPr>
      <w:wordWrap w:val="0"/>
      <w:spacing w:after="120" w:line="360" w:lineRule="atLeast"/>
      <w:jc w:val="left"/>
    </w:pPr>
    <w:rPr>
      <w:rFonts w:ascii="바탕체" w:eastAsia="바탕체" w:hAnsi="바탕체" w:cs="굴림"/>
      <w:sz w:val="24"/>
      <w:szCs w:val="26"/>
    </w:rPr>
  </w:style>
  <w:style w:type="paragraph" w:styleId="1">
    <w:name w:val="heading 1"/>
    <w:basedOn w:val="a"/>
    <w:next w:val="a"/>
    <w:link w:val="1Char"/>
    <w:uiPriority w:val="9"/>
    <w:qFormat/>
    <w:rsid w:val="00033668"/>
    <w:pPr>
      <w:keepNext/>
      <w:spacing w:before="240" w:after="60"/>
      <w:outlineLvl w:val="0"/>
    </w:pPr>
    <w:rPr>
      <w:bCs/>
      <w:kern w:val="32"/>
      <w:sz w:val="32"/>
      <w:szCs w:val="32"/>
    </w:rPr>
  </w:style>
  <w:style w:type="paragraph" w:styleId="2">
    <w:name w:val="heading 2"/>
    <w:basedOn w:val="a"/>
    <w:next w:val="a"/>
    <w:link w:val="2Char"/>
    <w:uiPriority w:val="9"/>
    <w:unhideWhenUsed/>
    <w:qFormat/>
    <w:rsid w:val="00033668"/>
    <w:pPr>
      <w:keepNext/>
      <w:spacing w:before="240" w:after="60"/>
      <w:outlineLvl w:val="1"/>
    </w:pPr>
    <w:rPr>
      <w:bCs/>
      <w:iCs/>
      <w:sz w:val="28"/>
      <w:szCs w:val="28"/>
    </w:rPr>
  </w:style>
  <w:style w:type="paragraph" w:styleId="3">
    <w:name w:val="heading 3"/>
    <w:basedOn w:val="a"/>
    <w:next w:val="a"/>
    <w:link w:val="3Char"/>
    <w:uiPriority w:val="9"/>
    <w:unhideWhenUsed/>
    <w:qFormat/>
    <w:rsid w:val="007A1E24"/>
    <w:pPr>
      <w:keepNext/>
      <w:spacing w:before="240" w:after="60"/>
      <w:outlineLvl w:val="2"/>
    </w:pPr>
    <w:rPr>
      <w:bCs/>
      <w:sz w:val="26"/>
    </w:rPr>
  </w:style>
  <w:style w:type="paragraph" w:styleId="4">
    <w:name w:val="heading 4"/>
    <w:basedOn w:val="a"/>
    <w:next w:val="a"/>
    <w:link w:val="4Char"/>
    <w:uiPriority w:val="9"/>
    <w:semiHidden/>
    <w:unhideWhenUsed/>
    <w:rsid w:val="00167619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167619"/>
    <w:pPr>
      <w:spacing w:before="240" w:after="60"/>
      <w:outlineLvl w:val="4"/>
    </w:pPr>
    <w:rPr>
      <w:b/>
      <w:bCs/>
      <w:i/>
      <w:iCs/>
      <w:sz w:val="26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167619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167619"/>
    <w:pPr>
      <w:spacing w:before="240" w:after="60"/>
      <w:outlineLvl w:val="6"/>
    </w:p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167619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167619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033668"/>
    <w:rPr>
      <w:rFonts w:ascii="바탕체" w:eastAsia="바탕체" w:hAnsi="바탕체" w:cs="굴림"/>
      <w:bCs/>
      <w:kern w:val="32"/>
      <w:sz w:val="32"/>
      <w:szCs w:val="32"/>
    </w:rPr>
  </w:style>
  <w:style w:type="character" w:customStyle="1" w:styleId="2Char">
    <w:name w:val="제목 2 Char"/>
    <w:basedOn w:val="a0"/>
    <w:link w:val="2"/>
    <w:uiPriority w:val="9"/>
    <w:rsid w:val="00033668"/>
    <w:rPr>
      <w:rFonts w:ascii="바탕체" w:eastAsia="바탕체" w:hAnsi="바탕체" w:cs="굴림"/>
      <w:bCs/>
      <w:iCs/>
      <w:sz w:val="28"/>
      <w:szCs w:val="28"/>
    </w:rPr>
  </w:style>
  <w:style w:type="character" w:customStyle="1" w:styleId="3Char">
    <w:name w:val="제목 3 Char"/>
    <w:basedOn w:val="a0"/>
    <w:link w:val="3"/>
    <w:uiPriority w:val="9"/>
    <w:rsid w:val="007A1E24"/>
    <w:rPr>
      <w:rFonts w:ascii="바탕체" w:eastAsia="바탕체" w:hAnsi="바탕체" w:cs="굴림"/>
      <w:bCs/>
      <w:sz w:val="26"/>
      <w:szCs w:val="26"/>
    </w:rPr>
  </w:style>
  <w:style w:type="character" w:customStyle="1" w:styleId="4Char">
    <w:name w:val="제목 4 Char"/>
    <w:basedOn w:val="a0"/>
    <w:link w:val="4"/>
    <w:uiPriority w:val="9"/>
    <w:semiHidden/>
    <w:rsid w:val="00167619"/>
    <w:rPr>
      <w:b/>
      <w:bCs/>
      <w:sz w:val="28"/>
      <w:szCs w:val="28"/>
    </w:rPr>
  </w:style>
  <w:style w:type="character" w:customStyle="1" w:styleId="5Char">
    <w:name w:val="제목 5 Char"/>
    <w:basedOn w:val="a0"/>
    <w:link w:val="5"/>
    <w:uiPriority w:val="9"/>
    <w:semiHidden/>
    <w:rsid w:val="00167619"/>
    <w:rPr>
      <w:b/>
      <w:bCs/>
      <w:i/>
      <w:iCs/>
      <w:sz w:val="26"/>
      <w:szCs w:val="26"/>
    </w:rPr>
  </w:style>
  <w:style w:type="character" w:customStyle="1" w:styleId="6Char">
    <w:name w:val="제목 6 Char"/>
    <w:basedOn w:val="a0"/>
    <w:link w:val="6"/>
    <w:uiPriority w:val="9"/>
    <w:semiHidden/>
    <w:rsid w:val="00167619"/>
    <w:rPr>
      <w:b/>
      <w:bCs/>
    </w:rPr>
  </w:style>
  <w:style w:type="character" w:customStyle="1" w:styleId="7Char">
    <w:name w:val="제목 7 Char"/>
    <w:basedOn w:val="a0"/>
    <w:link w:val="7"/>
    <w:uiPriority w:val="9"/>
    <w:semiHidden/>
    <w:rsid w:val="00167619"/>
    <w:rPr>
      <w:sz w:val="24"/>
      <w:szCs w:val="24"/>
    </w:rPr>
  </w:style>
  <w:style w:type="character" w:customStyle="1" w:styleId="8Char">
    <w:name w:val="제목 8 Char"/>
    <w:basedOn w:val="a0"/>
    <w:link w:val="8"/>
    <w:uiPriority w:val="9"/>
    <w:semiHidden/>
    <w:rsid w:val="00167619"/>
    <w:rPr>
      <w:i/>
      <w:iCs/>
      <w:sz w:val="24"/>
      <w:szCs w:val="24"/>
    </w:rPr>
  </w:style>
  <w:style w:type="character" w:customStyle="1" w:styleId="9Char">
    <w:name w:val="제목 9 Char"/>
    <w:basedOn w:val="a0"/>
    <w:link w:val="9"/>
    <w:uiPriority w:val="9"/>
    <w:semiHidden/>
    <w:rsid w:val="00167619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Char"/>
    <w:uiPriority w:val="10"/>
    <w:qFormat/>
    <w:rsid w:val="00033668"/>
    <w:pPr>
      <w:spacing w:before="240" w:after="60"/>
      <w:outlineLvl w:val="0"/>
    </w:pPr>
    <w:rPr>
      <w:rFonts w:asciiTheme="majorHAnsi" w:eastAsia="맑은 고딕" w:hAnsiTheme="majorHAnsi"/>
      <w:bCs/>
      <w:kern w:val="28"/>
      <w:sz w:val="32"/>
      <w:szCs w:val="32"/>
    </w:rPr>
  </w:style>
  <w:style w:type="character" w:customStyle="1" w:styleId="Char">
    <w:name w:val="제목 Char"/>
    <w:basedOn w:val="a0"/>
    <w:link w:val="a3"/>
    <w:uiPriority w:val="10"/>
    <w:rsid w:val="00033668"/>
    <w:rPr>
      <w:rFonts w:asciiTheme="majorHAnsi" w:eastAsia="맑은 고딕" w:hAnsiTheme="majorHAnsi" w:cs="굴림"/>
      <w:bCs/>
      <w:kern w:val="28"/>
      <w:sz w:val="32"/>
      <w:szCs w:val="32"/>
    </w:rPr>
  </w:style>
  <w:style w:type="paragraph" w:styleId="a4">
    <w:name w:val="Subtitle"/>
    <w:basedOn w:val="a"/>
    <w:next w:val="a"/>
    <w:link w:val="Char0"/>
    <w:uiPriority w:val="11"/>
    <w:qFormat/>
    <w:rsid w:val="00167619"/>
    <w:pPr>
      <w:spacing w:after="60"/>
      <w:outlineLvl w:val="1"/>
    </w:pPr>
    <w:rPr>
      <w:rFonts w:asciiTheme="majorHAnsi" w:eastAsiaTheme="majorEastAsia" w:hAnsiTheme="majorHAnsi"/>
    </w:rPr>
  </w:style>
  <w:style w:type="character" w:customStyle="1" w:styleId="Char0">
    <w:name w:val="부제 Char"/>
    <w:basedOn w:val="a0"/>
    <w:link w:val="a4"/>
    <w:uiPriority w:val="11"/>
    <w:rsid w:val="00167619"/>
    <w:rPr>
      <w:rFonts w:asciiTheme="majorHAnsi" w:eastAsiaTheme="majorEastAsia" w:hAnsiTheme="majorHAnsi"/>
      <w:sz w:val="24"/>
      <w:szCs w:val="24"/>
    </w:rPr>
  </w:style>
  <w:style w:type="character" w:styleId="a5">
    <w:name w:val="Strong"/>
    <w:basedOn w:val="a0"/>
    <w:uiPriority w:val="22"/>
    <w:qFormat/>
    <w:rsid w:val="00167619"/>
    <w:rPr>
      <w:b/>
      <w:bCs/>
    </w:rPr>
  </w:style>
  <w:style w:type="character" w:styleId="a6">
    <w:name w:val="Emphasis"/>
    <w:basedOn w:val="a0"/>
    <w:uiPriority w:val="20"/>
    <w:qFormat/>
    <w:rsid w:val="00167619"/>
    <w:rPr>
      <w:rFonts w:asciiTheme="minorHAnsi" w:hAnsiTheme="minorHAnsi"/>
      <w:b/>
      <w:i/>
      <w:iCs/>
    </w:rPr>
  </w:style>
  <w:style w:type="paragraph" w:styleId="a7">
    <w:name w:val="No Spacing"/>
    <w:basedOn w:val="a"/>
    <w:uiPriority w:val="1"/>
    <w:qFormat/>
    <w:rsid w:val="00033668"/>
    <w:pPr>
      <w:spacing w:after="0"/>
    </w:pPr>
    <w:rPr>
      <w:szCs w:val="32"/>
    </w:rPr>
  </w:style>
  <w:style w:type="paragraph" w:styleId="a8">
    <w:name w:val="List Paragraph"/>
    <w:basedOn w:val="a"/>
    <w:uiPriority w:val="34"/>
    <w:qFormat/>
    <w:rsid w:val="00167619"/>
    <w:pPr>
      <w:ind w:left="720"/>
      <w:contextualSpacing/>
    </w:pPr>
  </w:style>
  <w:style w:type="paragraph" w:styleId="a9">
    <w:name w:val="Quote"/>
    <w:basedOn w:val="a"/>
    <w:next w:val="a"/>
    <w:link w:val="Char1"/>
    <w:uiPriority w:val="29"/>
    <w:qFormat/>
    <w:rsid w:val="00167619"/>
    <w:rPr>
      <w:i/>
    </w:rPr>
  </w:style>
  <w:style w:type="character" w:customStyle="1" w:styleId="Char1">
    <w:name w:val="인용 Char"/>
    <w:basedOn w:val="a0"/>
    <w:link w:val="a9"/>
    <w:uiPriority w:val="29"/>
    <w:rsid w:val="00167619"/>
    <w:rPr>
      <w:i/>
      <w:sz w:val="24"/>
      <w:szCs w:val="24"/>
    </w:rPr>
  </w:style>
  <w:style w:type="paragraph" w:styleId="aa">
    <w:name w:val="Intense Quote"/>
    <w:basedOn w:val="a"/>
    <w:next w:val="a"/>
    <w:link w:val="Char2"/>
    <w:uiPriority w:val="30"/>
    <w:qFormat/>
    <w:rsid w:val="00167619"/>
    <w:pPr>
      <w:ind w:left="720" w:right="720"/>
    </w:pPr>
    <w:rPr>
      <w:b/>
      <w:i/>
      <w:szCs w:val="22"/>
    </w:rPr>
  </w:style>
  <w:style w:type="character" w:customStyle="1" w:styleId="Char2">
    <w:name w:val="강한 인용 Char"/>
    <w:basedOn w:val="a0"/>
    <w:link w:val="aa"/>
    <w:uiPriority w:val="30"/>
    <w:rsid w:val="00167619"/>
    <w:rPr>
      <w:b/>
      <w:i/>
      <w:sz w:val="24"/>
    </w:rPr>
  </w:style>
  <w:style w:type="character" w:styleId="ab">
    <w:name w:val="Subtle Emphasis"/>
    <w:uiPriority w:val="19"/>
    <w:qFormat/>
    <w:rsid w:val="004617B5"/>
    <w:rPr>
      <w:i/>
      <w:sz w:val="20"/>
      <w:szCs w:val="20"/>
    </w:rPr>
  </w:style>
  <w:style w:type="character" w:styleId="ac">
    <w:name w:val="Intense Emphasis"/>
    <w:basedOn w:val="a0"/>
    <w:uiPriority w:val="21"/>
    <w:qFormat/>
    <w:rsid w:val="00167619"/>
    <w:rPr>
      <w:b/>
      <w:i/>
      <w:sz w:val="24"/>
      <w:szCs w:val="24"/>
      <w:u w:val="single"/>
    </w:rPr>
  </w:style>
  <w:style w:type="character" w:styleId="ad">
    <w:name w:val="Subtle Reference"/>
    <w:basedOn w:val="a0"/>
    <w:uiPriority w:val="31"/>
    <w:qFormat/>
    <w:rsid w:val="00167619"/>
    <w:rPr>
      <w:sz w:val="24"/>
      <w:szCs w:val="24"/>
      <w:u w:val="single"/>
    </w:rPr>
  </w:style>
  <w:style w:type="character" w:styleId="ae">
    <w:name w:val="Intense Reference"/>
    <w:basedOn w:val="a0"/>
    <w:uiPriority w:val="32"/>
    <w:qFormat/>
    <w:rsid w:val="00167619"/>
    <w:rPr>
      <w:b/>
      <w:sz w:val="24"/>
      <w:u w:val="single"/>
    </w:rPr>
  </w:style>
  <w:style w:type="character" w:styleId="af">
    <w:name w:val="Book Title"/>
    <w:basedOn w:val="a0"/>
    <w:uiPriority w:val="33"/>
    <w:qFormat/>
    <w:rsid w:val="00167619"/>
    <w:rPr>
      <w:rFonts w:asciiTheme="majorHAnsi" w:eastAsiaTheme="majorEastAsia" w:hAnsiTheme="majorHAnsi"/>
      <w:b/>
      <w:i/>
      <w:sz w:val="24"/>
      <w:szCs w:val="24"/>
    </w:rPr>
  </w:style>
  <w:style w:type="paragraph" w:styleId="TOC">
    <w:name w:val="TOC Heading"/>
    <w:basedOn w:val="1"/>
    <w:next w:val="a"/>
    <w:uiPriority w:val="39"/>
    <w:semiHidden/>
    <w:unhideWhenUsed/>
    <w:qFormat/>
    <w:rsid w:val="00167619"/>
    <w:pPr>
      <w:outlineLvl w:val="9"/>
    </w:pPr>
  </w:style>
  <w:style w:type="paragraph" w:styleId="af0">
    <w:name w:val="header"/>
    <w:basedOn w:val="a"/>
    <w:link w:val="Char3"/>
    <w:uiPriority w:val="99"/>
    <w:unhideWhenUsed/>
    <w:rsid w:val="00CD4227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f0"/>
    <w:uiPriority w:val="99"/>
    <w:rsid w:val="00CD4227"/>
    <w:rPr>
      <w:sz w:val="24"/>
      <w:szCs w:val="24"/>
    </w:rPr>
  </w:style>
  <w:style w:type="paragraph" w:styleId="af1">
    <w:name w:val="footer"/>
    <w:basedOn w:val="a"/>
    <w:link w:val="Char4"/>
    <w:uiPriority w:val="99"/>
    <w:unhideWhenUsed/>
    <w:rsid w:val="00CD4227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f1"/>
    <w:uiPriority w:val="99"/>
    <w:rsid w:val="00CD4227"/>
    <w:rPr>
      <w:sz w:val="24"/>
      <w:szCs w:val="24"/>
    </w:rPr>
  </w:style>
  <w:style w:type="paragraph" w:customStyle="1" w:styleId="HeaderEven">
    <w:name w:val="Header Even"/>
    <w:basedOn w:val="a7"/>
    <w:qFormat/>
    <w:rsid w:val="00E753DE"/>
    <w:pPr>
      <w:pBdr>
        <w:bottom w:val="single" w:sz="4" w:space="1" w:color="5B9BD5" w:themeColor="accent1"/>
      </w:pBdr>
    </w:pPr>
    <w:rPr>
      <w:rFonts w:ascii="Tahoma" w:hAnsi="Tahoma" w:cstheme="minorBidi"/>
      <w:bCs/>
      <w:color w:val="44546A" w:themeColor="text2"/>
      <w:sz w:val="20"/>
      <w:szCs w:val="23"/>
    </w:rPr>
  </w:style>
  <w:style w:type="paragraph" w:styleId="af2">
    <w:name w:val="Normal (Web)"/>
    <w:basedOn w:val="a"/>
    <w:uiPriority w:val="99"/>
    <w:unhideWhenUsed/>
    <w:rsid w:val="00B227E5"/>
    <w:pPr>
      <w:spacing w:before="100" w:beforeAutospacing="1" w:after="100" w:afterAutospacing="1"/>
    </w:pPr>
    <w:rPr>
      <w:rFonts w:ascii="굴림" w:eastAsia="굴림" w:hAnsi="굴림"/>
    </w:rPr>
  </w:style>
  <w:style w:type="paragraph" w:customStyle="1" w:styleId="af3">
    <w:name w:val="바탕글"/>
    <w:basedOn w:val="a"/>
    <w:rsid w:val="00C5701A"/>
    <w:pPr>
      <w:wordWrap/>
      <w:snapToGrid w:val="0"/>
      <w:spacing w:after="0" w:line="384" w:lineRule="auto"/>
      <w:jc w:val="both"/>
    </w:pPr>
    <w:rPr>
      <w:rFonts w:ascii="바탕" w:eastAsia="바탕" w:hAnsi="바탕"/>
      <w:color w:val="0000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807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3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5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55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1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4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47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ustomXml" Target="ink/ink1.xml"/><Relationship Id="rId18" Type="http://schemas.openxmlformats.org/officeDocument/2006/relationships/image" Target="media/image7.pn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customXml" Target="ink/ink3.xml"/><Relationship Id="rId25" Type="http://schemas.openxmlformats.org/officeDocument/2006/relationships/image" Target="media/image13.jpe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2.jpeg"/><Relationship Id="rId32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customXml" Target="ink/ink2.xml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customXml" Target="ink/ink4.xml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0.pn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ata\Normal_K_style.dotx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2-22T21:27:17.673"/>
    </inkml:context>
    <inkml:brush xml:id="br0">
      <inkml:brushProperty name="width" value="0.05" units="cm"/>
      <inkml:brushProperty name="height" value="0.05" units="cm"/>
      <inkml:brushProperty name="color" value="#849398"/>
    </inkml:brush>
  </inkml:definitions>
  <inkml:trace contextRef="#ctx0" brushRef="#br0">0 0 24575,'0'0'-8191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2-22T21:27:27.834"/>
    </inkml:context>
    <inkml:brush xml:id="br0">
      <inkml:brushProperty name="width" value="0.05" units="cm"/>
      <inkml:brushProperty name="height" value="0.05" units="cm"/>
      <inkml:brushProperty name="color" value="#849398"/>
    </inkml:brush>
  </inkml:definitions>
  <inkml:trace contextRef="#ctx0" brushRef="#br0">0 0 24575,'0'0'-8191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2-22T21:27:33.283"/>
    </inkml:context>
    <inkml:brush xml:id="br0">
      <inkml:brushProperty name="width" value="0.05" units="cm"/>
      <inkml:brushProperty name="height" value="0.05" units="cm"/>
      <inkml:brushProperty name="color" value="#849398"/>
    </inkml:brush>
  </inkml:definitions>
  <inkml:trace contextRef="#ctx0" brushRef="#br0">0 1 24575,'0'0'-8191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2-22T20:56:15.917"/>
    </inkml:context>
    <inkml:brush xml:id="br0">
      <inkml:brushProperty name="width" value="0.05" units="cm"/>
      <inkml:brushProperty name="height" value="0.05" units="cm"/>
      <inkml:brushProperty name="color" value="#4286ED"/>
    </inkml:brush>
  </inkml:definitions>
  <inkml:trace contextRef="#ctx0" brushRef="#br0">2 1 24575,'0'0'-8191</inkml:trace>
</inkml:ink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2B38C6-97CE-4E48-AE87-84A2D8683A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Normal_K_style.dotx</Template>
  <TotalTime>180</TotalTime>
  <Pages>8</Pages>
  <Words>271</Words>
  <Characters>1547</Characters>
  <Application>Microsoft Office Word</Application>
  <DocSecurity>0</DocSecurity>
  <Lines>12</Lines>
  <Paragraphs>3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Joshua Shim</dc:creator>
  <cp:keywords/>
  <dc:description/>
  <cp:lastModifiedBy>심제헌[ 학부졸업 / 경제학과 ]</cp:lastModifiedBy>
  <cp:revision>16</cp:revision>
  <dcterms:created xsi:type="dcterms:W3CDTF">2022-12-24T22:47:00Z</dcterms:created>
  <dcterms:modified xsi:type="dcterms:W3CDTF">2023-01-01T02:12:00Z</dcterms:modified>
</cp:coreProperties>
</file>